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2F7" w:rsidRDefault="00755EBA">
      <w:r>
        <w:rPr>
          <w:rFonts w:ascii="Avenir 45 Book" w:hAnsi="Avenir 45 Book"/>
          <w:noProof/>
          <w:sz w:val="20"/>
          <w:lang w:eastAsia="nl-NL"/>
        </w:rPr>
        <w:drawing>
          <wp:anchor distT="0" distB="0" distL="114300" distR="114300" simplePos="0" relativeHeight="251665408" behindDoc="1" locked="0" layoutInCell="1" allowOverlap="1" wp14:anchorId="1F410DCC" wp14:editId="1DBAFB37">
            <wp:simplePos x="0" y="0"/>
            <wp:positionH relativeFrom="column">
              <wp:posOffset>390277</wp:posOffset>
            </wp:positionH>
            <wp:positionV relativeFrom="paragraph">
              <wp:posOffset>1895893</wp:posOffset>
            </wp:positionV>
            <wp:extent cx="4248690" cy="2663687"/>
            <wp:effectExtent l="0" t="0" r="0" b="381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1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690" cy="2663687"/>
                    </a:xfrm>
                    <a:prstGeom prst="rect">
                      <a:avLst/>
                    </a:prstGeom>
                  </pic:spPr>
                </pic:pic>
              </a:graphicData>
            </a:graphic>
            <wp14:sizeRelH relativeFrom="page">
              <wp14:pctWidth>0</wp14:pctWidth>
            </wp14:sizeRelH>
            <wp14:sizeRelV relativeFrom="page">
              <wp14:pctHeight>0</wp14:pctHeight>
            </wp14:sizeRelV>
          </wp:anchor>
        </w:drawing>
      </w:r>
      <w:r w:rsidR="008419F4">
        <w:rPr>
          <w:noProof/>
          <w:lang w:eastAsia="nl-NL"/>
        </w:rPr>
        <mc:AlternateContent>
          <mc:Choice Requires="wps">
            <w:drawing>
              <wp:anchor distT="0" distB="0" distL="114300" distR="114300" simplePos="0" relativeHeight="251664384" behindDoc="0" locked="0" layoutInCell="1" allowOverlap="1" wp14:anchorId="703117A9" wp14:editId="2665AADA">
                <wp:simplePos x="0" y="0"/>
                <wp:positionH relativeFrom="column">
                  <wp:posOffset>2856230</wp:posOffset>
                </wp:positionH>
                <wp:positionV relativeFrom="paragraph">
                  <wp:posOffset>6082665</wp:posOffset>
                </wp:positionV>
                <wp:extent cx="2949575" cy="1832610"/>
                <wp:effectExtent l="0" t="0" r="0" b="0"/>
                <wp:wrapTight wrapText="bothSides">
                  <wp:wrapPolygon edited="0">
                    <wp:start x="279" y="674"/>
                    <wp:lineTo x="279" y="20881"/>
                    <wp:lineTo x="21205" y="20881"/>
                    <wp:lineTo x="21205" y="674"/>
                    <wp:lineTo x="279" y="674"/>
                  </wp:wrapPolygon>
                </wp:wrapTight>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83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1DD" w:rsidRPr="001A61DD" w:rsidRDefault="006569F6"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Hefvermogen : </w:t>
                            </w:r>
                            <w:r>
                              <w:rPr>
                                <w:rFonts w:ascii="Avenir 45 Book" w:hAnsi="Avenir 45 Book" w:cs="TheMix-B5Plain"/>
                                <w:color w:val="000000"/>
                                <w:sz w:val="20"/>
                              </w:rPr>
                              <w:tab/>
                            </w:r>
                            <w:r w:rsidR="00D213A1">
                              <w:rPr>
                                <w:rFonts w:ascii="Avenir 45 Book" w:hAnsi="Avenir 45 Book" w:cs="TheMix-B5Plain"/>
                                <w:color w:val="000000"/>
                                <w:sz w:val="20"/>
                              </w:rPr>
                              <w:t>1</w:t>
                            </w:r>
                            <w:r w:rsidR="00390FC0">
                              <w:rPr>
                                <w:rFonts w:ascii="Avenir 45 Book" w:hAnsi="Avenir 45 Book" w:cs="TheMix-B5Plain"/>
                                <w:color w:val="000000"/>
                                <w:sz w:val="20"/>
                              </w:rPr>
                              <w:t>.</w:t>
                            </w:r>
                            <w:r w:rsidR="00192877">
                              <w:rPr>
                                <w:rFonts w:ascii="Avenir 45 Book" w:hAnsi="Avenir 45 Book" w:cs="TheMix-B5Plain"/>
                                <w:color w:val="000000"/>
                                <w:sz w:val="20"/>
                              </w:rPr>
                              <w:t>0</w:t>
                            </w:r>
                            <w:r w:rsidR="00390FC0">
                              <w:rPr>
                                <w:rFonts w:ascii="Avenir 45 Book" w:hAnsi="Avenir 45 Book" w:cs="TheMix-B5Plain"/>
                                <w:color w:val="000000"/>
                                <w:sz w:val="20"/>
                              </w:rPr>
                              <w:t>00</w:t>
                            </w:r>
                            <w:r w:rsidR="001A61DD" w:rsidRPr="001A61DD">
                              <w:rPr>
                                <w:rFonts w:ascii="Avenir 45 Book" w:hAnsi="Avenir 45 Book" w:cs="TheMix-B5Plain"/>
                                <w:color w:val="000000"/>
                                <w:sz w:val="20"/>
                              </w:rPr>
                              <w:t xml:space="preserve"> </w:t>
                            </w:r>
                            <w:r w:rsidR="00291838">
                              <w:rPr>
                                <w:rFonts w:ascii="Avenir 45 Book" w:hAnsi="Avenir 45 Book" w:cs="TheMix-B5Plain"/>
                                <w:color w:val="000000"/>
                                <w:sz w:val="20"/>
                              </w:rPr>
                              <w:t>kg</w:t>
                            </w:r>
                            <w:r w:rsidR="001A61DD" w:rsidRPr="001A61DD">
                              <w:rPr>
                                <w:rFonts w:ascii="Avenir 45 Book" w:hAnsi="Avenir 45 Book" w:cs="TheMix-B5Plain"/>
                                <w:color w:val="000000"/>
                                <w:sz w:val="20"/>
                              </w:rPr>
                              <w:t>.</w:t>
                            </w:r>
                          </w:p>
                          <w:p w:rsidR="001A61DD" w:rsidRPr="001A61DD" w:rsidRDefault="00D213A1"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Hefhoogte : </w:t>
                            </w:r>
                            <w:r>
                              <w:rPr>
                                <w:rFonts w:ascii="Avenir 45 Book" w:hAnsi="Avenir 45 Book" w:cs="TheMix-B5Plain"/>
                                <w:color w:val="000000"/>
                                <w:sz w:val="20"/>
                              </w:rPr>
                              <w:tab/>
                              <w:t>1.200 mm.</w:t>
                            </w:r>
                          </w:p>
                          <w:p w:rsidR="001A61DD" w:rsidRPr="001A61DD" w:rsidRDefault="00D213A1"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Platform lengte : </w:t>
                            </w:r>
                            <w:r>
                              <w:rPr>
                                <w:rFonts w:ascii="Avenir 45 Book" w:hAnsi="Avenir 45 Book" w:cs="TheMix-B5Plain"/>
                                <w:color w:val="000000"/>
                                <w:sz w:val="20"/>
                              </w:rPr>
                              <w:tab/>
                              <w:t>2.200 mm.</w:t>
                            </w:r>
                          </w:p>
                          <w:p w:rsidR="00E21045" w:rsidRDefault="00D213A1"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Platform bre</w:t>
                            </w:r>
                            <w:bookmarkStart w:id="0" w:name="_GoBack"/>
                            <w:bookmarkEnd w:id="0"/>
                            <w:r>
                              <w:rPr>
                                <w:rFonts w:ascii="Avenir 45 Book" w:hAnsi="Avenir 45 Book" w:cs="TheMix-B5Plain"/>
                                <w:color w:val="000000"/>
                                <w:sz w:val="20"/>
                              </w:rPr>
                              <w:t xml:space="preserve">edte : </w:t>
                            </w:r>
                            <w:r>
                              <w:rPr>
                                <w:rFonts w:ascii="Avenir 45 Book" w:hAnsi="Avenir 45 Book" w:cs="TheMix-B5Plain"/>
                                <w:color w:val="000000"/>
                                <w:sz w:val="20"/>
                              </w:rPr>
                              <w:tab/>
                              <w:t>700 mm.</w:t>
                            </w:r>
                          </w:p>
                          <w:p w:rsidR="008419F4" w:rsidRDefault="00D213A1"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Minimale hoogte : </w:t>
                            </w:r>
                            <w:r>
                              <w:rPr>
                                <w:rFonts w:ascii="Avenir 45 Book" w:hAnsi="Avenir 45 Book" w:cs="TheMix-B5Plain"/>
                                <w:color w:val="000000"/>
                                <w:sz w:val="20"/>
                              </w:rPr>
                              <w:tab/>
                              <w:t>160 mm.</w:t>
                            </w:r>
                          </w:p>
                          <w:p w:rsidR="00D213A1" w:rsidRDefault="00D213A1"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Totale breedte : </w:t>
                            </w:r>
                            <w:r>
                              <w:rPr>
                                <w:rFonts w:ascii="Avenir 45 Book" w:hAnsi="Avenir 45 Book" w:cs="TheMix-B5Plain"/>
                                <w:color w:val="000000"/>
                                <w:sz w:val="20"/>
                              </w:rPr>
                              <w:tab/>
                              <w:t>940 mm.</w:t>
                            </w:r>
                          </w:p>
                          <w:p w:rsidR="00D213A1" w:rsidRDefault="00D213A1"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Uitsparing middenstuk : </w:t>
                            </w:r>
                            <w:r>
                              <w:rPr>
                                <w:rFonts w:ascii="Avenir 45 Book" w:hAnsi="Avenir 45 Book" w:cs="TheMix-B5Plain"/>
                                <w:color w:val="000000"/>
                                <w:sz w:val="20"/>
                              </w:rPr>
                              <w:tab/>
                              <w:t>294 x 510 mm.</w:t>
                            </w:r>
                          </w:p>
                          <w:p w:rsidR="001A61DD" w:rsidRDefault="00367194" w:rsidP="00F220FC">
                            <w:pPr>
                              <w:tabs>
                                <w:tab w:val="left" w:pos="2552"/>
                              </w:tabs>
                              <w:ind w:left="2268" w:right="-320" w:hanging="2268"/>
                              <w:rPr>
                                <w:rFonts w:ascii="Avenir 45 Book" w:hAnsi="Avenir 45 Book" w:cs="TheMix-B5Plain"/>
                                <w:color w:val="000000"/>
                                <w:sz w:val="20"/>
                              </w:rPr>
                            </w:pPr>
                            <w:r>
                              <w:rPr>
                                <w:rFonts w:ascii="Avenir 45 Book" w:hAnsi="Avenir 45 Book" w:cs="TheMix-B5Plain"/>
                                <w:color w:val="000000"/>
                                <w:sz w:val="20"/>
                              </w:rPr>
                              <w:t xml:space="preserve">Aansluitspanning : </w:t>
                            </w:r>
                            <w:r>
                              <w:rPr>
                                <w:rFonts w:ascii="Avenir 45 Book" w:hAnsi="Avenir 45 Book" w:cs="TheMix-B5Plain"/>
                                <w:color w:val="000000"/>
                                <w:sz w:val="20"/>
                              </w:rPr>
                              <w:tab/>
                            </w:r>
                            <w:r w:rsidR="004B26DE">
                              <w:rPr>
                                <w:rFonts w:ascii="Avenir 45 Book" w:hAnsi="Avenir 45 Book" w:cs="TheMix-B5Plain"/>
                                <w:color w:val="000000"/>
                                <w:sz w:val="20"/>
                              </w:rPr>
                              <w:tab/>
                            </w:r>
                            <w:r w:rsidR="00D213A1">
                              <w:rPr>
                                <w:rFonts w:ascii="Avenir 45 Book" w:hAnsi="Avenir 45 Book" w:cs="TheMix-B5Plain"/>
                                <w:color w:val="000000"/>
                                <w:sz w:val="20"/>
                              </w:rPr>
                              <w:t>230</w:t>
                            </w:r>
                            <w:r>
                              <w:rPr>
                                <w:rFonts w:ascii="Avenir 45 Book" w:hAnsi="Avenir 45 Book" w:cs="TheMix-B5Plain"/>
                                <w:color w:val="000000"/>
                                <w:sz w:val="20"/>
                              </w:rPr>
                              <w:t xml:space="preserve">V, </w:t>
                            </w:r>
                            <w:r w:rsidR="00D213A1">
                              <w:rPr>
                                <w:rFonts w:ascii="Avenir 45 Book" w:hAnsi="Avenir 45 Book" w:cs="TheMix-B5Plain"/>
                                <w:color w:val="000000"/>
                                <w:sz w:val="20"/>
                              </w:rPr>
                              <w:t>1ph</w:t>
                            </w:r>
                          </w:p>
                          <w:p w:rsidR="00984AEA" w:rsidRDefault="00291838"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Kleur : </w:t>
                            </w:r>
                            <w:r w:rsidR="004B26DE">
                              <w:rPr>
                                <w:rFonts w:ascii="Avenir 45 Book" w:hAnsi="Avenir 45 Book" w:cs="TheMix-B5Plain"/>
                                <w:color w:val="000000"/>
                                <w:sz w:val="20"/>
                              </w:rPr>
                              <w:tab/>
                            </w:r>
                            <w:r w:rsidR="00367194">
                              <w:rPr>
                                <w:rFonts w:ascii="Avenir 45 Book" w:hAnsi="Avenir 45 Book" w:cs="TheMix-B5Plain"/>
                                <w:color w:val="000000"/>
                                <w:sz w:val="20"/>
                              </w:rPr>
                              <w:t>g</w:t>
                            </w:r>
                            <w:r>
                              <w:rPr>
                                <w:rFonts w:ascii="Avenir 45 Book" w:hAnsi="Avenir 45 Book" w:cs="TheMix-B5Plain"/>
                                <w:color w:val="000000"/>
                                <w:sz w:val="20"/>
                              </w:rPr>
                              <w:t>rijs RAL 7012-7040</w:t>
                            </w:r>
                          </w:p>
                          <w:p w:rsidR="004B26DE" w:rsidRDefault="00F220FC" w:rsidP="00F220FC">
                            <w:pPr>
                              <w:tabs>
                                <w:tab w:val="left" w:pos="2552"/>
                              </w:tabs>
                              <w:ind w:left="2410" w:right="-320" w:hanging="2410"/>
                              <w:rPr>
                                <w:rFonts w:ascii="Avenir 45 Book" w:hAnsi="Avenir 45 Book" w:cs="TheMix-B5Plain"/>
                                <w:color w:val="000000"/>
                                <w:sz w:val="20"/>
                              </w:rPr>
                            </w:pPr>
                            <w:r>
                              <w:rPr>
                                <w:rFonts w:ascii="Avenir 45 Book" w:hAnsi="Avenir 45 Book" w:cs="TheMix-B5Plain"/>
                                <w:color w:val="000000"/>
                                <w:sz w:val="20"/>
                              </w:rPr>
                              <w:tab/>
                            </w:r>
                            <w:r>
                              <w:rPr>
                                <w:rFonts w:ascii="Avenir 45 Book" w:hAnsi="Avenir 45 Book" w:cs="TheMix-B5Plain"/>
                                <w:color w:val="000000"/>
                                <w:sz w:val="20"/>
                              </w:rPr>
                              <w:tab/>
                            </w:r>
                            <w:r w:rsidR="004B26DE">
                              <w:rPr>
                                <w:rFonts w:ascii="Avenir 45 Book" w:hAnsi="Avenir 45 Book" w:cs="TheMix-B5Plain"/>
                                <w:color w:val="000000"/>
                                <w:sz w:val="20"/>
                              </w:rPr>
                              <w:t xml:space="preserve"> </w:t>
                            </w:r>
                          </w:p>
                          <w:p w:rsidR="001A61DD" w:rsidRPr="001A61DD" w:rsidRDefault="001A61DD" w:rsidP="00D05FEF">
                            <w:pPr>
                              <w:tabs>
                                <w:tab w:val="left" w:pos="1985"/>
                              </w:tabs>
                              <w:ind w:right="-320"/>
                              <w:rPr>
                                <w:rFonts w:ascii="Avenir 45 Book" w:hAnsi="Avenir 45 Book" w:cs="TheMix-B5Plain"/>
                                <w:color w:val="000000"/>
                                <w:sz w:val="20"/>
                              </w:rPr>
                            </w:pPr>
                            <w:r w:rsidRPr="001A61DD">
                              <w:rPr>
                                <w:rFonts w:ascii="Avenir 45 Book" w:hAnsi="Avenir 45 Book" w:cs="TheMix-B5Plain"/>
                                <w:color w:val="000000"/>
                                <w:sz w:val="20"/>
                              </w:rPr>
                              <w:tab/>
                            </w:r>
                            <w:r w:rsidRPr="001A61DD">
                              <w:rPr>
                                <w:rFonts w:ascii="Avenir 45 Book" w:hAnsi="Avenir 45 Book" w:cs="TheMix-B5Plain"/>
                                <w:color w:val="000000"/>
                                <w:sz w:val="20"/>
                              </w:rPr>
                              <w:tab/>
                            </w:r>
                            <w:r w:rsidRPr="001A61DD">
                              <w:rPr>
                                <w:rFonts w:ascii="Avenir 45 Book" w:hAnsi="Avenir 45 Book" w:cs="TheMix-B5Plain"/>
                                <w:color w:val="000000"/>
                                <w:sz w:val="20"/>
                              </w:rPr>
                              <w:tab/>
                            </w:r>
                          </w:p>
                          <w:p w:rsidR="001A61DD" w:rsidRPr="001A61DD" w:rsidRDefault="001A61DD" w:rsidP="001A61D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24.9pt;margin-top:478.95pt;width:232.25pt;height:14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" filled="f" stroked="f">
                <v:textbox inset=",7.2pt,,7.2pt">
                  <w:txbxContent>
                    <w:p w:rsidR="001A61DD" w:rsidRPr="001A61DD" w:rsidRDefault="006569F6"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Hefvermogen : </w:t>
                      </w:r>
                      <w:r>
                        <w:rPr>
                          <w:rFonts w:ascii="Avenir 45 Book" w:hAnsi="Avenir 45 Book" w:cs="TheMix-B5Plain"/>
                          <w:color w:val="000000"/>
                          <w:sz w:val="20"/>
                        </w:rPr>
                        <w:tab/>
                      </w:r>
                      <w:r w:rsidR="00D213A1">
                        <w:rPr>
                          <w:rFonts w:ascii="Avenir 45 Book" w:hAnsi="Avenir 45 Book" w:cs="TheMix-B5Plain"/>
                          <w:color w:val="000000"/>
                          <w:sz w:val="20"/>
                        </w:rPr>
                        <w:t>1</w:t>
                      </w:r>
                      <w:r w:rsidR="00390FC0">
                        <w:rPr>
                          <w:rFonts w:ascii="Avenir 45 Book" w:hAnsi="Avenir 45 Book" w:cs="TheMix-B5Plain"/>
                          <w:color w:val="000000"/>
                          <w:sz w:val="20"/>
                        </w:rPr>
                        <w:t>.</w:t>
                      </w:r>
                      <w:r w:rsidR="00192877">
                        <w:rPr>
                          <w:rFonts w:ascii="Avenir 45 Book" w:hAnsi="Avenir 45 Book" w:cs="TheMix-B5Plain"/>
                          <w:color w:val="000000"/>
                          <w:sz w:val="20"/>
                        </w:rPr>
                        <w:t>0</w:t>
                      </w:r>
                      <w:r w:rsidR="00390FC0">
                        <w:rPr>
                          <w:rFonts w:ascii="Avenir 45 Book" w:hAnsi="Avenir 45 Book" w:cs="TheMix-B5Plain"/>
                          <w:color w:val="000000"/>
                          <w:sz w:val="20"/>
                        </w:rPr>
                        <w:t>00</w:t>
                      </w:r>
                      <w:r w:rsidR="001A61DD" w:rsidRPr="001A61DD">
                        <w:rPr>
                          <w:rFonts w:ascii="Avenir 45 Book" w:hAnsi="Avenir 45 Book" w:cs="TheMix-B5Plain"/>
                          <w:color w:val="000000"/>
                          <w:sz w:val="20"/>
                        </w:rPr>
                        <w:t xml:space="preserve"> </w:t>
                      </w:r>
                      <w:r w:rsidR="00291838">
                        <w:rPr>
                          <w:rFonts w:ascii="Avenir 45 Book" w:hAnsi="Avenir 45 Book" w:cs="TheMix-B5Plain"/>
                          <w:color w:val="000000"/>
                          <w:sz w:val="20"/>
                        </w:rPr>
                        <w:t>kg</w:t>
                      </w:r>
                      <w:r w:rsidR="001A61DD" w:rsidRPr="001A61DD">
                        <w:rPr>
                          <w:rFonts w:ascii="Avenir 45 Book" w:hAnsi="Avenir 45 Book" w:cs="TheMix-B5Plain"/>
                          <w:color w:val="000000"/>
                          <w:sz w:val="20"/>
                        </w:rPr>
                        <w:t>.</w:t>
                      </w:r>
                    </w:p>
                    <w:p w:rsidR="001A61DD" w:rsidRPr="001A61DD" w:rsidRDefault="00D213A1"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Hefhoogte : </w:t>
                      </w:r>
                      <w:r>
                        <w:rPr>
                          <w:rFonts w:ascii="Avenir 45 Book" w:hAnsi="Avenir 45 Book" w:cs="TheMix-B5Plain"/>
                          <w:color w:val="000000"/>
                          <w:sz w:val="20"/>
                        </w:rPr>
                        <w:tab/>
                        <w:t>1.200 mm.</w:t>
                      </w:r>
                    </w:p>
                    <w:p w:rsidR="001A61DD" w:rsidRPr="001A61DD" w:rsidRDefault="00D213A1"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Platform lengte : </w:t>
                      </w:r>
                      <w:r>
                        <w:rPr>
                          <w:rFonts w:ascii="Avenir 45 Book" w:hAnsi="Avenir 45 Book" w:cs="TheMix-B5Plain"/>
                          <w:color w:val="000000"/>
                          <w:sz w:val="20"/>
                        </w:rPr>
                        <w:tab/>
                        <w:t>2.200 mm.</w:t>
                      </w:r>
                    </w:p>
                    <w:p w:rsidR="00E21045" w:rsidRDefault="00D213A1"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Platform bre</w:t>
                      </w:r>
                      <w:bookmarkStart w:id="1" w:name="_GoBack"/>
                      <w:bookmarkEnd w:id="1"/>
                      <w:r>
                        <w:rPr>
                          <w:rFonts w:ascii="Avenir 45 Book" w:hAnsi="Avenir 45 Book" w:cs="TheMix-B5Plain"/>
                          <w:color w:val="000000"/>
                          <w:sz w:val="20"/>
                        </w:rPr>
                        <w:t xml:space="preserve">edte : </w:t>
                      </w:r>
                      <w:r>
                        <w:rPr>
                          <w:rFonts w:ascii="Avenir 45 Book" w:hAnsi="Avenir 45 Book" w:cs="TheMix-B5Plain"/>
                          <w:color w:val="000000"/>
                          <w:sz w:val="20"/>
                        </w:rPr>
                        <w:tab/>
                        <w:t>700 mm.</w:t>
                      </w:r>
                    </w:p>
                    <w:p w:rsidR="008419F4" w:rsidRDefault="00D213A1"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Minimale hoogte : </w:t>
                      </w:r>
                      <w:r>
                        <w:rPr>
                          <w:rFonts w:ascii="Avenir 45 Book" w:hAnsi="Avenir 45 Book" w:cs="TheMix-B5Plain"/>
                          <w:color w:val="000000"/>
                          <w:sz w:val="20"/>
                        </w:rPr>
                        <w:tab/>
                        <w:t>160 mm.</w:t>
                      </w:r>
                    </w:p>
                    <w:p w:rsidR="00D213A1" w:rsidRDefault="00D213A1"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Totale breedte : </w:t>
                      </w:r>
                      <w:r>
                        <w:rPr>
                          <w:rFonts w:ascii="Avenir 45 Book" w:hAnsi="Avenir 45 Book" w:cs="TheMix-B5Plain"/>
                          <w:color w:val="000000"/>
                          <w:sz w:val="20"/>
                        </w:rPr>
                        <w:tab/>
                        <w:t>940 mm.</w:t>
                      </w:r>
                    </w:p>
                    <w:p w:rsidR="00D213A1" w:rsidRDefault="00D213A1"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Uitsparing middenstuk : </w:t>
                      </w:r>
                      <w:r>
                        <w:rPr>
                          <w:rFonts w:ascii="Avenir 45 Book" w:hAnsi="Avenir 45 Book" w:cs="TheMix-B5Plain"/>
                          <w:color w:val="000000"/>
                          <w:sz w:val="20"/>
                        </w:rPr>
                        <w:tab/>
                        <w:t>294 x 510 mm.</w:t>
                      </w:r>
                    </w:p>
                    <w:p w:rsidR="001A61DD" w:rsidRDefault="00367194" w:rsidP="00F220FC">
                      <w:pPr>
                        <w:tabs>
                          <w:tab w:val="left" w:pos="2552"/>
                        </w:tabs>
                        <w:ind w:left="2268" w:right="-320" w:hanging="2268"/>
                        <w:rPr>
                          <w:rFonts w:ascii="Avenir 45 Book" w:hAnsi="Avenir 45 Book" w:cs="TheMix-B5Plain"/>
                          <w:color w:val="000000"/>
                          <w:sz w:val="20"/>
                        </w:rPr>
                      </w:pPr>
                      <w:r>
                        <w:rPr>
                          <w:rFonts w:ascii="Avenir 45 Book" w:hAnsi="Avenir 45 Book" w:cs="TheMix-B5Plain"/>
                          <w:color w:val="000000"/>
                          <w:sz w:val="20"/>
                        </w:rPr>
                        <w:t xml:space="preserve">Aansluitspanning : </w:t>
                      </w:r>
                      <w:r>
                        <w:rPr>
                          <w:rFonts w:ascii="Avenir 45 Book" w:hAnsi="Avenir 45 Book" w:cs="TheMix-B5Plain"/>
                          <w:color w:val="000000"/>
                          <w:sz w:val="20"/>
                        </w:rPr>
                        <w:tab/>
                      </w:r>
                      <w:r w:rsidR="004B26DE">
                        <w:rPr>
                          <w:rFonts w:ascii="Avenir 45 Book" w:hAnsi="Avenir 45 Book" w:cs="TheMix-B5Plain"/>
                          <w:color w:val="000000"/>
                          <w:sz w:val="20"/>
                        </w:rPr>
                        <w:tab/>
                      </w:r>
                      <w:r w:rsidR="00D213A1">
                        <w:rPr>
                          <w:rFonts w:ascii="Avenir 45 Book" w:hAnsi="Avenir 45 Book" w:cs="TheMix-B5Plain"/>
                          <w:color w:val="000000"/>
                          <w:sz w:val="20"/>
                        </w:rPr>
                        <w:t>230</w:t>
                      </w:r>
                      <w:r>
                        <w:rPr>
                          <w:rFonts w:ascii="Avenir 45 Book" w:hAnsi="Avenir 45 Book" w:cs="TheMix-B5Plain"/>
                          <w:color w:val="000000"/>
                          <w:sz w:val="20"/>
                        </w:rPr>
                        <w:t xml:space="preserve">V, </w:t>
                      </w:r>
                      <w:r w:rsidR="00D213A1">
                        <w:rPr>
                          <w:rFonts w:ascii="Avenir 45 Book" w:hAnsi="Avenir 45 Book" w:cs="TheMix-B5Plain"/>
                          <w:color w:val="000000"/>
                          <w:sz w:val="20"/>
                        </w:rPr>
                        <w:t>1ph</w:t>
                      </w:r>
                    </w:p>
                    <w:p w:rsidR="00984AEA" w:rsidRDefault="00291838" w:rsidP="00F220FC">
                      <w:pPr>
                        <w:tabs>
                          <w:tab w:val="left" w:pos="2552"/>
                        </w:tabs>
                        <w:ind w:right="-320"/>
                        <w:rPr>
                          <w:rFonts w:ascii="Avenir 45 Book" w:hAnsi="Avenir 45 Book" w:cs="TheMix-B5Plain"/>
                          <w:color w:val="000000"/>
                          <w:sz w:val="20"/>
                        </w:rPr>
                      </w:pPr>
                      <w:r>
                        <w:rPr>
                          <w:rFonts w:ascii="Avenir 45 Book" w:hAnsi="Avenir 45 Book" w:cs="TheMix-B5Plain"/>
                          <w:color w:val="000000"/>
                          <w:sz w:val="20"/>
                        </w:rPr>
                        <w:t xml:space="preserve">Kleur : </w:t>
                      </w:r>
                      <w:r w:rsidR="004B26DE">
                        <w:rPr>
                          <w:rFonts w:ascii="Avenir 45 Book" w:hAnsi="Avenir 45 Book" w:cs="TheMix-B5Plain"/>
                          <w:color w:val="000000"/>
                          <w:sz w:val="20"/>
                        </w:rPr>
                        <w:tab/>
                      </w:r>
                      <w:r w:rsidR="00367194">
                        <w:rPr>
                          <w:rFonts w:ascii="Avenir 45 Book" w:hAnsi="Avenir 45 Book" w:cs="TheMix-B5Plain"/>
                          <w:color w:val="000000"/>
                          <w:sz w:val="20"/>
                        </w:rPr>
                        <w:t>g</w:t>
                      </w:r>
                      <w:r>
                        <w:rPr>
                          <w:rFonts w:ascii="Avenir 45 Book" w:hAnsi="Avenir 45 Book" w:cs="TheMix-B5Plain"/>
                          <w:color w:val="000000"/>
                          <w:sz w:val="20"/>
                        </w:rPr>
                        <w:t>rijs RAL 7012-7040</w:t>
                      </w:r>
                    </w:p>
                    <w:p w:rsidR="004B26DE" w:rsidRDefault="00F220FC" w:rsidP="00F220FC">
                      <w:pPr>
                        <w:tabs>
                          <w:tab w:val="left" w:pos="2552"/>
                        </w:tabs>
                        <w:ind w:left="2410" w:right="-320" w:hanging="2410"/>
                        <w:rPr>
                          <w:rFonts w:ascii="Avenir 45 Book" w:hAnsi="Avenir 45 Book" w:cs="TheMix-B5Plain"/>
                          <w:color w:val="000000"/>
                          <w:sz w:val="20"/>
                        </w:rPr>
                      </w:pPr>
                      <w:r>
                        <w:rPr>
                          <w:rFonts w:ascii="Avenir 45 Book" w:hAnsi="Avenir 45 Book" w:cs="TheMix-B5Plain"/>
                          <w:color w:val="000000"/>
                          <w:sz w:val="20"/>
                        </w:rPr>
                        <w:tab/>
                      </w:r>
                      <w:r>
                        <w:rPr>
                          <w:rFonts w:ascii="Avenir 45 Book" w:hAnsi="Avenir 45 Book" w:cs="TheMix-B5Plain"/>
                          <w:color w:val="000000"/>
                          <w:sz w:val="20"/>
                        </w:rPr>
                        <w:tab/>
                      </w:r>
                      <w:r w:rsidR="004B26DE">
                        <w:rPr>
                          <w:rFonts w:ascii="Avenir 45 Book" w:hAnsi="Avenir 45 Book" w:cs="TheMix-B5Plain"/>
                          <w:color w:val="000000"/>
                          <w:sz w:val="20"/>
                        </w:rPr>
                        <w:t xml:space="preserve"> </w:t>
                      </w:r>
                    </w:p>
                    <w:p w:rsidR="001A61DD" w:rsidRPr="001A61DD" w:rsidRDefault="001A61DD" w:rsidP="00D05FEF">
                      <w:pPr>
                        <w:tabs>
                          <w:tab w:val="left" w:pos="1985"/>
                        </w:tabs>
                        <w:ind w:right="-320"/>
                        <w:rPr>
                          <w:rFonts w:ascii="Avenir 45 Book" w:hAnsi="Avenir 45 Book" w:cs="TheMix-B5Plain"/>
                          <w:color w:val="000000"/>
                          <w:sz w:val="20"/>
                        </w:rPr>
                      </w:pPr>
                      <w:r w:rsidRPr="001A61DD">
                        <w:rPr>
                          <w:rFonts w:ascii="Avenir 45 Book" w:hAnsi="Avenir 45 Book" w:cs="TheMix-B5Plain"/>
                          <w:color w:val="000000"/>
                          <w:sz w:val="20"/>
                        </w:rPr>
                        <w:tab/>
                      </w:r>
                      <w:r w:rsidRPr="001A61DD">
                        <w:rPr>
                          <w:rFonts w:ascii="Avenir 45 Book" w:hAnsi="Avenir 45 Book" w:cs="TheMix-B5Plain"/>
                          <w:color w:val="000000"/>
                          <w:sz w:val="20"/>
                        </w:rPr>
                        <w:tab/>
                      </w:r>
                      <w:r w:rsidRPr="001A61DD">
                        <w:rPr>
                          <w:rFonts w:ascii="Avenir 45 Book" w:hAnsi="Avenir 45 Book" w:cs="TheMix-B5Plain"/>
                          <w:color w:val="000000"/>
                          <w:sz w:val="20"/>
                        </w:rPr>
                        <w:tab/>
                      </w:r>
                    </w:p>
                    <w:p w:rsidR="001A61DD" w:rsidRPr="001A61DD" w:rsidRDefault="001A61DD" w:rsidP="001A61DD"/>
                  </w:txbxContent>
                </v:textbox>
                <w10:wrap type="tight"/>
              </v:shape>
            </w:pict>
          </mc:Fallback>
        </mc:AlternateContent>
      </w:r>
      <w:r w:rsidR="00FB437D">
        <w:rPr>
          <w:noProof/>
          <w:lang w:eastAsia="nl-NL"/>
        </w:rPr>
        <mc:AlternateContent>
          <mc:Choice Requires="wps">
            <w:drawing>
              <wp:anchor distT="0" distB="0" distL="114300" distR="114300" simplePos="0" relativeHeight="251662336" behindDoc="0" locked="0" layoutInCell="1" allowOverlap="1" wp14:anchorId="25583BCC" wp14:editId="44FAC957">
                <wp:simplePos x="0" y="0"/>
                <wp:positionH relativeFrom="column">
                  <wp:posOffset>-603250</wp:posOffset>
                </wp:positionH>
                <wp:positionV relativeFrom="paragraph">
                  <wp:posOffset>7459345</wp:posOffset>
                </wp:positionV>
                <wp:extent cx="3086100" cy="457200"/>
                <wp:effectExtent l="0" t="0" r="0" b="0"/>
                <wp:wrapTight wrapText="bothSides">
                  <wp:wrapPolygon edited="0">
                    <wp:start x="267" y="2700"/>
                    <wp:lineTo x="267" y="18900"/>
                    <wp:lineTo x="21200" y="18900"/>
                    <wp:lineTo x="21200" y="2700"/>
                    <wp:lineTo x="267" y="270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1DD" w:rsidRPr="001A61DD" w:rsidRDefault="001A61DD" w:rsidP="001A61DD">
                            <w:pPr>
                              <w:pStyle w:val="Koppen"/>
                              <w:tabs>
                                <w:tab w:val="left" w:pos="170"/>
                              </w:tabs>
                              <w:rPr>
                                <w:rFonts w:ascii="Avenir 65 Medium" w:hAnsi="Avenir 65 Medium"/>
                                <w:color w:val="C1001F"/>
                                <w:spacing w:val="4"/>
                                <w:sz w:val="32"/>
                                <w:szCs w:val="36"/>
                              </w:rPr>
                            </w:pPr>
                            <w:r>
                              <w:rPr>
                                <w:rFonts w:ascii="Avenir 65 Medium" w:hAnsi="Avenir 65 Medium"/>
                                <w:color w:val="C1001F"/>
                                <w:spacing w:val="4"/>
                                <w:sz w:val="32"/>
                                <w:szCs w:val="36"/>
                              </w:rPr>
                              <w:t>SPECIALE KENMERKEN</w:t>
                            </w:r>
                          </w:p>
                          <w:p w:rsidR="001A61DD" w:rsidRPr="001A61DD" w:rsidRDefault="001A61DD" w:rsidP="001A61DD">
                            <w:pPr>
                              <w:rPr>
                                <w:rFonts w:ascii="Avenir 65 Medium" w:hAnsi="Avenir 65 Medium"/>
                                <w:sz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7.5pt;margin-top:587.35pt;width:24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" filled="f" stroked="f">
                <v:textbox inset=",7.2pt,,7.2pt">
                  <w:txbxContent>
                    <w:p w:rsidR="001A61DD" w:rsidRPr="001A61DD" w:rsidRDefault="001A61DD" w:rsidP="001A61DD">
                      <w:pPr>
                        <w:pStyle w:val="Koppen"/>
                        <w:tabs>
                          <w:tab w:val="left" w:pos="170"/>
                        </w:tabs>
                        <w:rPr>
                          <w:rFonts w:ascii="Avenir 65 Medium" w:hAnsi="Avenir 65 Medium"/>
                          <w:color w:val="C1001F"/>
                          <w:spacing w:val="4"/>
                          <w:sz w:val="32"/>
                          <w:szCs w:val="36"/>
                        </w:rPr>
                      </w:pPr>
                      <w:r>
                        <w:rPr>
                          <w:rFonts w:ascii="Avenir 65 Medium" w:hAnsi="Avenir 65 Medium"/>
                          <w:color w:val="C1001F"/>
                          <w:spacing w:val="4"/>
                          <w:sz w:val="32"/>
                          <w:szCs w:val="36"/>
                        </w:rPr>
                        <w:t>SPECIALE KENMERKEN</w:t>
                      </w:r>
                    </w:p>
                    <w:p w:rsidR="001A61DD" w:rsidRPr="001A61DD" w:rsidRDefault="001A61DD" w:rsidP="001A61DD">
                      <w:pPr>
                        <w:rPr>
                          <w:rFonts w:ascii="Avenir 65 Medium" w:hAnsi="Avenir 65 Medium"/>
                          <w:sz w:val="32"/>
                        </w:rPr>
                      </w:pPr>
                    </w:p>
                  </w:txbxContent>
                </v:textbox>
                <w10:wrap type="tight"/>
              </v:shape>
            </w:pict>
          </mc:Fallback>
        </mc:AlternateContent>
      </w:r>
      <w:r w:rsidR="00FB437D">
        <w:rPr>
          <w:noProof/>
          <w:lang w:eastAsia="nl-NL"/>
        </w:rPr>
        <mc:AlternateContent>
          <mc:Choice Requires="wps">
            <w:drawing>
              <wp:anchor distT="0" distB="0" distL="114300" distR="114300" simplePos="0" relativeHeight="251660288" behindDoc="0" locked="0" layoutInCell="1" allowOverlap="1" wp14:anchorId="640AEC57" wp14:editId="1219A85D">
                <wp:simplePos x="0" y="0"/>
                <wp:positionH relativeFrom="column">
                  <wp:posOffset>-642620</wp:posOffset>
                </wp:positionH>
                <wp:positionV relativeFrom="paragraph">
                  <wp:posOffset>5271135</wp:posOffset>
                </wp:positionV>
                <wp:extent cx="3314700" cy="2360930"/>
                <wp:effectExtent l="0" t="0" r="0" b="0"/>
                <wp:wrapTight wrapText="bothSides">
                  <wp:wrapPolygon edited="0">
                    <wp:start x="248" y="523"/>
                    <wp:lineTo x="248" y="21089"/>
                    <wp:lineTo x="21228" y="21089"/>
                    <wp:lineTo x="21228" y="523"/>
                    <wp:lineTo x="248" y="523"/>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36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37D" w:rsidRDefault="00755EBA">
                            <w:pPr>
                              <w:rPr>
                                <w:rFonts w:ascii="Avenir 45 Book" w:hAnsi="Avenir 45 Book"/>
                              </w:rPr>
                            </w:pPr>
                            <w:r>
                              <w:rPr>
                                <w:rFonts w:ascii="Avenir 45 Book" w:hAnsi="Avenir 45 Book"/>
                              </w:rPr>
                              <w:t>Deze heftafel is uitgevoerd als schaarhefbrug en is voorzien van een uitneembaar middenstuk in het platform voor het verwisselen van het achterwiel.</w:t>
                            </w:r>
                          </w:p>
                          <w:p w:rsidR="00755EBA" w:rsidRPr="00755EBA" w:rsidRDefault="00755EBA">
                            <w:pPr>
                              <w:rPr>
                                <w:rFonts w:ascii="Avenir 45 Book" w:hAnsi="Avenir 45 Book"/>
                                <w:b/>
                              </w:rPr>
                            </w:pPr>
                            <w:r w:rsidRPr="00755EBA">
                              <w:rPr>
                                <w:rFonts w:ascii="Avenir 45 Book" w:hAnsi="Avenir 45 Book"/>
                                <w:b/>
                              </w:rPr>
                              <w:t>Standaard uitgevoerd met:</w:t>
                            </w:r>
                          </w:p>
                          <w:p w:rsidR="00755EBA" w:rsidRPr="00755EBA" w:rsidRDefault="00755EBA" w:rsidP="00755EBA">
                            <w:pPr>
                              <w:pStyle w:val="Lijstalinea"/>
                              <w:numPr>
                                <w:ilvl w:val="0"/>
                                <w:numId w:val="3"/>
                              </w:numPr>
                              <w:rPr>
                                <w:rFonts w:ascii="Avenir 45 Book" w:hAnsi="Avenir 45 Book"/>
                              </w:rPr>
                            </w:pPr>
                            <w:r w:rsidRPr="00755EBA">
                              <w:rPr>
                                <w:rFonts w:ascii="Avenir 45 Book" w:hAnsi="Avenir 45 Book"/>
                              </w:rPr>
                              <w:t>Hydraulische bedieningsunit en hefcilinder</w:t>
                            </w:r>
                          </w:p>
                          <w:p w:rsidR="00755EBA" w:rsidRPr="00755EBA" w:rsidRDefault="00755EBA" w:rsidP="00755EBA">
                            <w:pPr>
                              <w:pStyle w:val="Lijstalinea"/>
                              <w:numPr>
                                <w:ilvl w:val="0"/>
                                <w:numId w:val="3"/>
                              </w:numPr>
                              <w:rPr>
                                <w:rFonts w:ascii="Avenir 45 Book" w:hAnsi="Avenir 45 Book"/>
                              </w:rPr>
                            </w:pPr>
                            <w:r w:rsidRPr="00755EBA">
                              <w:rPr>
                                <w:rFonts w:ascii="Avenir 45 Book" w:hAnsi="Avenir 45 Book"/>
                              </w:rPr>
                              <w:t xml:space="preserve">Een oprijdhoogte van </w:t>
                            </w:r>
                            <w:r w:rsidRPr="00D213A1">
                              <w:rPr>
                                <w:rFonts w:ascii="Avenir 45 Book" w:hAnsi="Avenir 45 Book"/>
                                <w:b/>
                              </w:rPr>
                              <w:t>slechts</w:t>
                            </w:r>
                            <w:r w:rsidRPr="00755EBA">
                              <w:rPr>
                                <w:rFonts w:ascii="Avenir 45 Book" w:hAnsi="Avenir 45 Book"/>
                              </w:rPr>
                              <w:t xml:space="preserve"> 160 mm.</w:t>
                            </w:r>
                          </w:p>
                          <w:p w:rsidR="00755EBA" w:rsidRPr="00755EBA" w:rsidRDefault="00755EBA" w:rsidP="00755EBA">
                            <w:pPr>
                              <w:pStyle w:val="Lijstalinea"/>
                              <w:numPr>
                                <w:ilvl w:val="0"/>
                                <w:numId w:val="3"/>
                              </w:numPr>
                              <w:rPr>
                                <w:rFonts w:ascii="Avenir 45 Book" w:hAnsi="Avenir 45 Book"/>
                              </w:rPr>
                            </w:pPr>
                            <w:r w:rsidRPr="00755EBA">
                              <w:rPr>
                                <w:rFonts w:ascii="Avenir 45 Book" w:hAnsi="Avenir 45 Book"/>
                              </w:rPr>
                              <w:t xml:space="preserve">Hoge hefhoogte: 1200 mm. </w:t>
                            </w:r>
                          </w:p>
                          <w:p w:rsidR="00755EBA" w:rsidRPr="00755EBA" w:rsidRDefault="00755EBA" w:rsidP="00755EBA">
                            <w:pPr>
                              <w:pStyle w:val="Lijstalinea"/>
                              <w:numPr>
                                <w:ilvl w:val="0"/>
                                <w:numId w:val="3"/>
                              </w:numPr>
                              <w:rPr>
                                <w:rFonts w:ascii="Avenir 45 Book" w:hAnsi="Avenir 45 Book"/>
                              </w:rPr>
                            </w:pPr>
                            <w:r w:rsidRPr="00755EBA">
                              <w:rPr>
                                <w:rFonts w:ascii="Avenir 45 Book" w:hAnsi="Avenir 45 Book"/>
                              </w:rPr>
                              <w:t>Aan 2 zijde van het platform een gereedschap bak</w:t>
                            </w:r>
                          </w:p>
                          <w:p w:rsidR="00755EBA" w:rsidRPr="00755EBA" w:rsidRDefault="00755EBA" w:rsidP="00755EBA">
                            <w:pPr>
                              <w:pStyle w:val="Lijstalinea"/>
                              <w:numPr>
                                <w:ilvl w:val="0"/>
                                <w:numId w:val="3"/>
                              </w:numPr>
                              <w:rPr>
                                <w:rFonts w:ascii="Avenir 45 Book" w:hAnsi="Avenir 45 Book"/>
                              </w:rPr>
                            </w:pPr>
                            <w:r w:rsidRPr="00755EBA">
                              <w:rPr>
                                <w:rFonts w:ascii="Avenir 45 Book" w:hAnsi="Avenir 45 Book"/>
                              </w:rPr>
                              <w:t>Een oprit</w:t>
                            </w:r>
                          </w:p>
                          <w:p w:rsidR="00755EBA" w:rsidRDefault="00755EBA">
                            <w:pPr>
                              <w:rPr>
                                <w:rFonts w:ascii="Avenir 45 Book" w:hAnsi="Avenir 45 Book"/>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0.6pt;margin-top:415.05pt;width:261pt;height:18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" filled="f" stroked="f">
                <v:textbox inset=",7.2pt,,7.2pt">
                  <w:txbxContent>
                    <w:p w:rsidR="00FB437D" w:rsidRDefault="00755EBA">
                      <w:pPr>
                        <w:rPr>
                          <w:rFonts w:ascii="Avenir 45 Book" w:hAnsi="Avenir 45 Book"/>
                        </w:rPr>
                      </w:pPr>
                      <w:r>
                        <w:rPr>
                          <w:rFonts w:ascii="Avenir 45 Book" w:hAnsi="Avenir 45 Book"/>
                        </w:rPr>
                        <w:t>Deze heftafel is uitgevoerd als schaarhefbrug en is voorzien van een uitneembaar middenstuk in het platform voor het verwisselen van het achterwiel.</w:t>
                      </w:r>
                    </w:p>
                    <w:p w:rsidR="00755EBA" w:rsidRPr="00755EBA" w:rsidRDefault="00755EBA">
                      <w:pPr>
                        <w:rPr>
                          <w:rFonts w:ascii="Avenir 45 Book" w:hAnsi="Avenir 45 Book"/>
                          <w:b/>
                        </w:rPr>
                      </w:pPr>
                      <w:r w:rsidRPr="00755EBA">
                        <w:rPr>
                          <w:rFonts w:ascii="Avenir 45 Book" w:hAnsi="Avenir 45 Book"/>
                          <w:b/>
                        </w:rPr>
                        <w:t>Standaard uitgevoerd met:</w:t>
                      </w:r>
                    </w:p>
                    <w:p w:rsidR="00755EBA" w:rsidRPr="00755EBA" w:rsidRDefault="00755EBA" w:rsidP="00755EBA">
                      <w:pPr>
                        <w:pStyle w:val="Lijstalinea"/>
                        <w:numPr>
                          <w:ilvl w:val="0"/>
                          <w:numId w:val="3"/>
                        </w:numPr>
                        <w:rPr>
                          <w:rFonts w:ascii="Avenir 45 Book" w:hAnsi="Avenir 45 Book"/>
                        </w:rPr>
                      </w:pPr>
                      <w:r w:rsidRPr="00755EBA">
                        <w:rPr>
                          <w:rFonts w:ascii="Avenir 45 Book" w:hAnsi="Avenir 45 Book"/>
                        </w:rPr>
                        <w:t>Hydraulische bedieningsunit en hefcilinder</w:t>
                      </w:r>
                    </w:p>
                    <w:p w:rsidR="00755EBA" w:rsidRPr="00755EBA" w:rsidRDefault="00755EBA" w:rsidP="00755EBA">
                      <w:pPr>
                        <w:pStyle w:val="Lijstalinea"/>
                        <w:numPr>
                          <w:ilvl w:val="0"/>
                          <w:numId w:val="3"/>
                        </w:numPr>
                        <w:rPr>
                          <w:rFonts w:ascii="Avenir 45 Book" w:hAnsi="Avenir 45 Book"/>
                        </w:rPr>
                      </w:pPr>
                      <w:r w:rsidRPr="00755EBA">
                        <w:rPr>
                          <w:rFonts w:ascii="Avenir 45 Book" w:hAnsi="Avenir 45 Book"/>
                        </w:rPr>
                        <w:t xml:space="preserve">Een oprijdhoogte van </w:t>
                      </w:r>
                      <w:r w:rsidRPr="00D213A1">
                        <w:rPr>
                          <w:rFonts w:ascii="Avenir 45 Book" w:hAnsi="Avenir 45 Book"/>
                          <w:b/>
                        </w:rPr>
                        <w:t>slechts</w:t>
                      </w:r>
                      <w:r w:rsidRPr="00755EBA">
                        <w:rPr>
                          <w:rFonts w:ascii="Avenir 45 Book" w:hAnsi="Avenir 45 Book"/>
                        </w:rPr>
                        <w:t xml:space="preserve"> 160 mm.</w:t>
                      </w:r>
                    </w:p>
                    <w:p w:rsidR="00755EBA" w:rsidRPr="00755EBA" w:rsidRDefault="00755EBA" w:rsidP="00755EBA">
                      <w:pPr>
                        <w:pStyle w:val="Lijstalinea"/>
                        <w:numPr>
                          <w:ilvl w:val="0"/>
                          <w:numId w:val="3"/>
                        </w:numPr>
                        <w:rPr>
                          <w:rFonts w:ascii="Avenir 45 Book" w:hAnsi="Avenir 45 Book"/>
                        </w:rPr>
                      </w:pPr>
                      <w:r w:rsidRPr="00755EBA">
                        <w:rPr>
                          <w:rFonts w:ascii="Avenir 45 Book" w:hAnsi="Avenir 45 Book"/>
                        </w:rPr>
                        <w:t xml:space="preserve">Hoge hefhoogte: 1200 mm. </w:t>
                      </w:r>
                    </w:p>
                    <w:p w:rsidR="00755EBA" w:rsidRPr="00755EBA" w:rsidRDefault="00755EBA" w:rsidP="00755EBA">
                      <w:pPr>
                        <w:pStyle w:val="Lijstalinea"/>
                        <w:numPr>
                          <w:ilvl w:val="0"/>
                          <w:numId w:val="3"/>
                        </w:numPr>
                        <w:rPr>
                          <w:rFonts w:ascii="Avenir 45 Book" w:hAnsi="Avenir 45 Book"/>
                        </w:rPr>
                      </w:pPr>
                      <w:r w:rsidRPr="00755EBA">
                        <w:rPr>
                          <w:rFonts w:ascii="Avenir 45 Book" w:hAnsi="Avenir 45 Book"/>
                        </w:rPr>
                        <w:t>Aan 2 zijde van het platform een gereedschap bak</w:t>
                      </w:r>
                    </w:p>
                    <w:p w:rsidR="00755EBA" w:rsidRPr="00755EBA" w:rsidRDefault="00755EBA" w:rsidP="00755EBA">
                      <w:pPr>
                        <w:pStyle w:val="Lijstalinea"/>
                        <w:numPr>
                          <w:ilvl w:val="0"/>
                          <w:numId w:val="3"/>
                        </w:numPr>
                        <w:rPr>
                          <w:rFonts w:ascii="Avenir 45 Book" w:hAnsi="Avenir 45 Book"/>
                        </w:rPr>
                      </w:pPr>
                      <w:r w:rsidRPr="00755EBA">
                        <w:rPr>
                          <w:rFonts w:ascii="Avenir 45 Book" w:hAnsi="Avenir 45 Book"/>
                        </w:rPr>
                        <w:t>Een oprit</w:t>
                      </w:r>
                    </w:p>
                    <w:p w:rsidR="00755EBA" w:rsidRDefault="00755EBA">
                      <w:pPr>
                        <w:rPr>
                          <w:rFonts w:ascii="Avenir 45 Book" w:hAnsi="Avenir 45 Book"/>
                        </w:rPr>
                      </w:pPr>
                    </w:p>
                  </w:txbxContent>
                </v:textbox>
                <w10:wrap type="tight"/>
              </v:shape>
            </w:pict>
          </mc:Fallback>
        </mc:AlternateContent>
      </w:r>
      <w:r w:rsidR="00E21045">
        <w:rPr>
          <w:noProof/>
          <w:lang w:eastAsia="nl-NL"/>
        </w:rPr>
        <mc:AlternateContent>
          <mc:Choice Requires="wps">
            <w:drawing>
              <wp:anchor distT="0" distB="0" distL="114300" distR="114300" simplePos="0" relativeHeight="251659264" behindDoc="0" locked="0" layoutInCell="1" allowOverlap="1" wp14:anchorId="7D5CBAB1" wp14:editId="6973205E">
                <wp:simplePos x="0" y="0"/>
                <wp:positionH relativeFrom="column">
                  <wp:posOffset>1099185</wp:posOffset>
                </wp:positionH>
                <wp:positionV relativeFrom="paragraph">
                  <wp:posOffset>802640</wp:posOffset>
                </wp:positionV>
                <wp:extent cx="4781550" cy="685800"/>
                <wp:effectExtent l="0" t="0" r="0" b="0"/>
                <wp:wrapTight wrapText="bothSides">
                  <wp:wrapPolygon edited="0">
                    <wp:start x="172" y="1800"/>
                    <wp:lineTo x="172" y="19800"/>
                    <wp:lineTo x="21342" y="19800"/>
                    <wp:lineTo x="21342" y="1800"/>
                    <wp:lineTo x="172" y="180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1DD" w:rsidRPr="001A61DD" w:rsidRDefault="00BB1A52" w:rsidP="00336FEC">
                            <w:pPr>
                              <w:pStyle w:val="Koppen"/>
                              <w:tabs>
                                <w:tab w:val="clear" w:pos="113"/>
                                <w:tab w:val="left" w:pos="-142"/>
                                <w:tab w:val="left" w:pos="0"/>
                              </w:tabs>
                              <w:ind w:right="-209"/>
                              <w:rPr>
                                <w:rFonts w:ascii="Avenir 65 Medium" w:hAnsi="Avenir 65 Medium"/>
                                <w:color w:val="C1001F"/>
                                <w:spacing w:val="4"/>
                                <w:sz w:val="32"/>
                                <w:szCs w:val="36"/>
                              </w:rPr>
                            </w:pPr>
                            <w:r>
                              <w:rPr>
                                <w:rFonts w:ascii="Avenir 65 Medium" w:hAnsi="Avenir 65 Medium"/>
                                <w:color w:val="C1001F"/>
                                <w:spacing w:val="4"/>
                                <w:sz w:val="32"/>
                                <w:szCs w:val="36"/>
                              </w:rPr>
                              <w:t>motorfiets</w:t>
                            </w:r>
                            <w:r w:rsidR="00755EBA">
                              <w:rPr>
                                <w:rFonts w:ascii="Avenir 65 Medium" w:hAnsi="Avenir 65 Medium"/>
                                <w:color w:val="C1001F"/>
                                <w:spacing w:val="4"/>
                                <w:sz w:val="32"/>
                                <w:szCs w:val="36"/>
                              </w:rPr>
                              <w:t xml:space="preserve"> mobiele</w:t>
                            </w:r>
                            <w:r>
                              <w:rPr>
                                <w:rFonts w:ascii="Avenir 65 Medium" w:hAnsi="Avenir 65 Medium"/>
                                <w:color w:val="C1001F"/>
                                <w:spacing w:val="4"/>
                                <w:sz w:val="32"/>
                                <w:szCs w:val="36"/>
                              </w:rPr>
                              <w:t xml:space="preserve"> heftafel</w:t>
                            </w:r>
                          </w:p>
                          <w:p w:rsidR="001A61DD" w:rsidRPr="001A61DD" w:rsidRDefault="001A61DD" w:rsidP="001A61DD">
                            <w:pPr>
                              <w:rPr>
                                <w:rFonts w:ascii="Avenir 65 Medium" w:hAnsi="Avenir 65 Medium"/>
                                <w:sz w:val="32"/>
                              </w:rPr>
                            </w:pPr>
                            <w:r w:rsidRPr="001A61DD">
                              <w:rPr>
                                <w:rFonts w:ascii="Avenir 65 Medium" w:hAnsi="Avenir 65 Medium"/>
                                <w:color w:val="C1001F"/>
                                <w:spacing w:val="4"/>
                                <w:sz w:val="32"/>
                                <w:szCs w:val="36"/>
                              </w:rPr>
                              <w:t xml:space="preserve">TYPE CL </w:t>
                            </w:r>
                            <w:r w:rsidR="00BB1A52">
                              <w:rPr>
                                <w:rFonts w:ascii="Avenir 65 Medium" w:hAnsi="Avenir 65 Medium"/>
                                <w:color w:val="C1001F"/>
                                <w:spacing w:val="4"/>
                                <w:sz w:val="32"/>
                                <w:szCs w:val="36"/>
                              </w:rPr>
                              <w:t>302</w:t>
                            </w:r>
                            <w:r w:rsidR="00A4730B">
                              <w:rPr>
                                <w:rFonts w:ascii="Avenir 65 Medium" w:hAnsi="Avenir 65 Medium"/>
                                <w:color w:val="C1001F"/>
                                <w:spacing w:val="4"/>
                                <w:sz w:val="32"/>
                                <w:szCs w:val="36"/>
                              </w:rPr>
                              <w:t xml:space="preserve"> </w:t>
                            </w:r>
                            <w:r w:rsidR="00755EBA">
                              <w:rPr>
                                <w:rFonts w:ascii="Avenir 65 Medium" w:hAnsi="Avenir 65 Medium"/>
                                <w:i/>
                                <w:color w:val="C1001F"/>
                                <w:spacing w:val="4"/>
                                <w:sz w:val="32"/>
                                <w:szCs w:val="36"/>
                              </w:rPr>
                              <w:t>incl. mechanische voorwielklem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86.55pt;margin-top:63.2pt;width:376.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" filled="f" stroked="f">
                <v:textbox inset=",7.2pt,,7.2pt">
                  <w:txbxContent>
                    <w:p w:rsidR="001A61DD" w:rsidRPr="001A61DD" w:rsidRDefault="00BB1A52" w:rsidP="00336FEC">
                      <w:pPr>
                        <w:pStyle w:val="Koppen"/>
                        <w:tabs>
                          <w:tab w:val="clear" w:pos="113"/>
                          <w:tab w:val="left" w:pos="-142"/>
                          <w:tab w:val="left" w:pos="0"/>
                        </w:tabs>
                        <w:ind w:right="-209"/>
                        <w:rPr>
                          <w:rFonts w:ascii="Avenir 65 Medium" w:hAnsi="Avenir 65 Medium"/>
                          <w:color w:val="C1001F"/>
                          <w:spacing w:val="4"/>
                          <w:sz w:val="32"/>
                          <w:szCs w:val="36"/>
                        </w:rPr>
                      </w:pPr>
                      <w:r>
                        <w:rPr>
                          <w:rFonts w:ascii="Avenir 65 Medium" w:hAnsi="Avenir 65 Medium"/>
                          <w:color w:val="C1001F"/>
                          <w:spacing w:val="4"/>
                          <w:sz w:val="32"/>
                          <w:szCs w:val="36"/>
                        </w:rPr>
                        <w:t>motorfiets</w:t>
                      </w:r>
                      <w:r w:rsidR="00755EBA">
                        <w:rPr>
                          <w:rFonts w:ascii="Avenir 65 Medium" w:hAnsi="Avenir 65 Medium"/>
                          <w:color w:val="C1001F"/>
                          <w:spacing w:val="4"/>
                          <w:sz w:val="32"/>
                          <w:szCs w:val="36"/>
                        </w:rPr>
                        <w:t xml:space="preserve"> mobiele</w:t>
                      </w:r>
                      <w:r>
                        <w:rPr>
                          <w:rFonts w:ascii="Avenir 65 Medium" w:hAnsi="Avenir 65 Medium"/>
                          <w:color w:val="C1001F"/>
                          <w:spacing w:val="4"/>
                          <w:sz w:val="32"/>
                          <w:szCs w:val="36"/>
                        </w:rPr>
                        <w:t xml:space="preserve"> heftafel</w:t>
                      </w:r>
                    </w:p>
                    <w:p w:rsidR="001A61DD" w:rsidRPr="001A61DD" w:rsidRDefault="001A61DD" w:rsidP="001A61DD">
                      <w:pPr>
                        <w:rPr>
                          <w:rFonts w:ascii="Avenir 65 Medium" w:hAnsi="Avenir 65 Medium"/>
                          <w:sz w:val="32"/>
                        </w:rPr>
                      </w:pPr>
                      <w:r w:rsidRPr="001A61DD">
                        <w:rPr>
                          <w:rFonts w:ascii="Avenir 65 Medium" w:hAnsi="Avenir 65 Medium"/>
                          <w:color w:val="C1001F"/>
                          <w:spacing w:val="4"/>
                          <w:sz w:val="32"/>
                          <w:szCs w:val="36"/>
                        </w:rPr>
                        <w:t xml:space="preserve">TYPE CL </w:t>
                      </w:r>
                      <w:r w:rsidR="00BB1A52">
                        <w:rPr>
                          <w:rFonts w:ascii="Avenir 65 Medium" w:hAnsi="Avenir 65 Medium"/>
                          <w:color w:val="C1001F"/>
                          <w:spacing w:val="4"/>
                          <w:sz w:val="32"/>
                          <w:szCs w:val="36"/>
                        </w:rPr>
                        <w:t>302</w:t>
                      </w:r>
                      <w:r w:rsidR="00A4730B">
                        <w:rPr>
                          <w:rFonts w:ascii="Avenir 65 Medium" w:hAnsi="Avenir 65 Medium"/>
                          <w:color w:val="C1001F"/>
                          <w:spacing w:val="4"/>
                          <w:sz w:val="32"/>
                          <w:szCs w:val="36"/>
                        </w:rPr>
                        <w:t xml:space="preserve"> </w:t>
                      </w:r>
                      <w:r w:rsidR="00755EBA">
                        <w:rPr>
                          <w:rFonts w:ascii="Avenir 65 Medium" w:hAnsi="Avenir 65 Medium"/>
                          <w:i/>
                          <w:color w:val="C1001F"/>
                          <w:spacing w:val="4"/>
                          <w:sz w:val="32"/>
                          <w:szCs w:val="36"/>
                        </w:rPr>
                        <w:t>incl. mechanische voorwielklem</w:t>
                      </w:r>
                    </w:p>
                  </w:txbxContent>
                </v:textbox>
                <w10:wrap type="tight"/>
              </v:shape>
            </w:pict>
          </mc:Fallback>
        </mc:AlternateContent>
      </w:r>
      <w:r w:rsidR="00367194">
        <w:rPr>
          <w:noProof/>
          <w:lang w:eastAsia="nl-NL"/>
        </w:rPr>
        <mc:AlternateContent>
          <mc:Choice Requires="wps">
            <w:drawing>
              <wp:anchor distT="0" distB="0" distL="114300" distR="114300" simplePos="0" relativeHeight="251663360" behindDoc="0" locked="0" layoutInCell="1" allowOverlap="1" wp14:anchorId="00ADB0F6" wp14:editId="226A75AE">
                <wp:simplePos x="0" y="0"/>
                <wp:positionH relativeFrom="column">
                  <wp:posOffset>-642620</wp:posOffset>
                </wp:positionH>
                <wp:positionV relativeFrom="paragraph">
                  <wp:posOffset>7536815</wp:posOffset>
                </wp:positionV>
                <wp:extent cx="3314700" cy="1796415"/>
                <wp:effectExtent l="0" t="0" r="0" b="0"/>
                <wp:wrapTight wrapText="bothSides">
                  <wp:wrapPolygon edited="0">
                    <wp:start x="248" y="687"/>
                    <wp:lineTo x="248" y="20844"/>
                    <wp:lineTo x="21228" y="20844"/>
                    <wp:lineTo x="21228" y="687"/>
                    <wp:lineTo x="248" y="687"/>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94" w:rsidRDefault="00367194" w:rsidP="00A4730B">
                            <w:pPr>
                              <w:ind w:left="426" w:hanging="284"/>
                              <w:rPr>
                                <w:rFonts w:ascii="Avenir 45 Book" w:hAnsi="Avenir 45 Book" w:cs="TheMix-B5Plain"/>
                                <w:color w:val="000000"/>
                              </w:rPr>
                            </w:pPr>
                          </w:p>
                          <w:p w:rsidR="00390FC0" w:rsidRPr="00D213A1" w:rsidRDefault="00755EBA" w:rsidP="00A4730B">
                            <w:pPr>
                              <w:pStyle w:val="Lijstalinea"/>
                              <w:numPr>
                                <w:ilvl w:val="0"/>
                                <w:numId w:val="1"/>
                              </w:numPr>
                              <w:ind w:left="426" w:hanging="284"/>
                              <w:rPr>
                                <w:rFonts w:ascii="Avenir 45 Book" w:hAnsi="Avenir 45 Book"/>
                                <w:sz w:val="20"/>
                              </w:rPr>
                            </w:pPr>
                            <w:r>
                              <w:rPr>
                                <w:rFonts w:ascii="Avenir 45 Book" w:hAnsi="Avenir 45 Book" w:cs="TheMix-B5Plain"/>
                                <w:color w:val="000000"/>
                              </w:rPr>
                              <w:t>inclusief wielklem</w:t>
                            </w:r>
                          </w:p>
                          <w:p w:rsidR="00D213A1" w:rsidRPr="00291838" w:rsidRDefault="00D213A1" w:rsidP="00A4730B">
                            <w:pPr>
                              <w:pStyle w:val="Lijstalinea"/>
                              <w:numPr>
                                <w:ilvl w:val="0"/>
                                <w:numId w:val="1"/>
                              </w:numPr>
                              <w:ind w:left="426" w:hanging="284"/>
                              <w:rPr>
                                <w:rFonts w:ascii="Avenir 45 Book" w:hAnsi="Avenir 45 Book"/>
                                <w:sz w:val="20"/>
                              </w:rPr>
                            </w:pPr>
                            <w:r>
                              <w:rPr>
                                <w:rFonts w:ascii="Avenir 45 Book" w:hAnsi="Avenir 45 Book" w:cs="TheMix-B5Plain"/>
                                <w:color w:val="000000"/>
                              </w:rPr>
                              <w:t>verplaatsbaar</w:t>
                            </w:r>
                          </w:p>
                          <w:p w:rsidR="00755EBA" w:rsidRPr="00755EBA" w:rsidRDefault="00755EBA" w:rsidP="00A4730B">
                            <w:pPr>
                              <w:pStyle w:val="Lijstalinea"/>
                              <w:numPr>
                                <w:ilvl w:val="0"/>
                                <w:numId w:val="1"/>
                              </w:numPr>
                              <w:ind w:left="426" w:right="-170" w:hanging="284"/>
                              <w:rPr>
                                <w:rFonts w:ascii="Avenir 45 Book" w:hAnsi="Avenir 45 Book"/>
                                <w:sz w:val="20"/>
                              </w:rPr>
                            </w:pPr>
                            <w:r>
                              <w:rPr>
                                <w:rFonts w:ascii="Avenir 45 Book" w:hAnsi="Avenir 45 Book" w:cs="TheMix-B5Plain"/>
                                <w:color w:val="000000"/>
                              </w:rPr>
                              <w:t xml:space="preserve">CE gecertificeerd volgens </w:t>
                            </w:r>
                          </w:p>
                          <w:p w:rsidR="00291838" w:rsidRPr="00887F47" w:rsidRDefault="00755EBA" w:rsidP="00755EBA">
                            <w:pPr>
                              <w:pStyle w:val="Lijstalinea"/>
                              <w:ind w:left="426" w:right="-170"/>
                              <w:rPr>
                                <w:rFonts w:ascii="Avenir 45 Book" w:hAnsi="Avenir 45 Book"/>
                                <w:sz w:val="20"/>
                              </w:rPr>
                            </w:pPr>
                            <w:r>
                              <w:rPr>
                                <w:rFonts w:ascii="Avenir 45 Book" w:hAnsi="Avenir 45 Book" w:cs="TheMix-B5Plain"/>
                                <w:color w:val="000000"/>
                              </w:rPr>
                              <w:t>NEN-EN1493-2010</w:t>
                            </w:r>
                          </w:p>
                          <w:p w:rsidR="00F220FC" w:rsidRPr="00291AE2" w:rsidRDefault="00F220FC" w:rsidP="00A4730B">
                            <w:pPr>
                              <w:pStyle w:val="Lijstalinea"/>
                              <w:numPr>
                                <w:ilvl w:val="0"/>
                                <w:numId w:val="1"/>
                              </w:numPr>
                              <w:ind w:left="426" w:right="-170" w:hanging="284"/>
                              <w:rPr>
                                <w:rFonts w:ascii="Avenir 45 Book" w:hAnsi="Avenir 45 Book"/>
                                <w:sz w:val="20"/>
                              </w:rPr>
                            </w:pPr>
                            <w:r>
                              <w:rPr>
                                <w:rFonts w:ascii="Avenir 45 Book" w:hAnsi="Avenir 45 Book" w:cs="TheMix-B5Plain"/>
                                <w:color w:val="000000"/>
                              </w:rPr>
                              <w:t xml:space="preserve">opties: </w:t>
                            </w:r>
                            <w:r w:rsidR="00D213A1">
                              <w:rPr>
                                <w:rFonts w:ascii="Avenir 45 Book" w:hAnsi="Avenir 45 Book" w:cs="TheMix-B5Plain"/>
                                <w:color w:val="000000"/>
                              </w:rPr>
                              <w:t>schaarkrik</w:t>
                            </w:r>
                            <w:r>
                              <w:rPr>
                                <w:rFonts w:ascii="Avenir 45 Book" w:hAnsi="Avenir 45 Book" w:cs="TheMix-B5Plain"/>
                                <w:color w:val="000000"/>
                              </w:rPr>
                              <w:t>/</w:t>
                            </w:r>
                            <w:r w:rsidR="008419F4">
                              <w:rPr>
                                <w:rFonts w:ascii="Avenir 45 Book" w:hAnsi="Avenir 45 Book" w:cs="TheMix-B5Plain"/>
                                <w:color w:val="000000"/>
                              </w:rPr>
                              <w:t xml:space="preserve"> </w:t>
                            </w:r>
                            <w:r w:rsidR="00D213A1">
                              <w:rPr>
                                <w:rFonts w:ascii="Avenir 45 Book" w:hAnsi="Avenir 45 Book" w:cs="TheMix-B5Plain"/>
                                <w:color w:val="000000"/>
                              </w:rPr>
                              <w:t>trekstang voor verplaatsen</w:t>
                            </w:r>
                            <w:r w:rsidR="00E21045">
                              <w:rPr>
                                <w:rFonts w:ascii="Avenir 45 Book" w:hAnsi="Avenir 45 Book" w:cs="TheMix-B5Plain"/>
                                <w:color w:val="000000"/>
                              </w:rPr>
                              <w:t>/</w:t>
                            </w:r>
                            <w:r w:rsidR="00D213A1">
                              <w:rPr>
                                <w:rFonts w:ascii="Avenir 45 Book" w:hAnsi="Avenir 45 Book" w:cs="TheMix-B5Plain"/>
                                <w:color w:val="000000"/>
                              </w:rPr>
                              <w:t xml:space="preserve"> rijbaan set</w:t>
                            </w:r>
                          </w:p>
                          <w:p w:rsidR="006569F6" w:rsidRPr="001A61DD" w:rsidRDefault="006569F6" w:rsidP="00887F47">
                            <w:pPr>
                              <w:pStyle w:val="Lijstalinea"/>
                              <w:ind w:left="426"/>
                              <w:rPr>
                                <w:rFonts w:ascii="Avenir 45 Book" w:hAnsi="Avenir 45 Book"/>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50.6pt;margin-top:593.45pt;width:261pt;height:1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" filled="f" stroked="f">
                <v:textbox inset=",7.2pt,,7.2pt">
                  <w:txbxContent>
                    <w:p w:rsidR="00367194" w:rsidRDefault="00367194" w:rsidP="00A4730B">
                      <w:pPr>
                        <w:ind w:left="426" w:hanging="284"/>
                        <w:rPr>
                          <w:rFonts w:ascii="Avenir 45 Book" w:hAnsi="Avenir 45 Book" w:cs="TheMix-B5Plain"/>
                          <w:color w:val="000000"/>
                        </w:rPr>
                      </w:pPr>
                    </w:p>
                    <w:p w:rsidR="00390FC0" w:rsidRPr="00D213A1" w:rsidRDefault="00755EBA" w:rsidP="00A4730B">
                      <w:pPr>
                        <w:pStyle w:val="Lijstalinea"/>
                        <w:numPr>
                          <w:ilvl w:val="0"/>
                          <w:numId w:val="1"/>
                        </w:numPr>
                        <w:ind w:left="426" w:hanging="284"/>
                        <w:rPr>
                          <w:rFonts w:ascii="Avenir 45 Book" w:hAnsi="Avenir 45 Book"/>
                          <w:sz w:val="20"/>
                        </w:rPr>
                      </w:pPr>
                      <w:r>
                        <w:rPr>
                          <w:rFonts w:ascii="Avenir 45 Book" w:hAnsi="Avenir 45 Book" w:cs="TheMix-B5Plain"/>
                          <w:color w:val="000000"/>
                        </w:rPr>
                        <w:t>inclusief wielklem</w:t>
                      </w:r>
                    </w:p>
                    <w:p w:rsidR="00D213A1" w:rsidRPr="00291838" w:rsidRDefault="00D213A1" w:rsidP="00A4730B">
                      <w:pPr>
                        <w:pStyle w:val="Lijstalinea"/>
                        <w:numPr>
                          <w:ilvl w:val="0"/>
                          <w:numId w:val="1"/>
                        </w:numPr>
                        <w:ind w:left="426" w:hanging="284"/>
                        <w:rPr>
                          <w:rFonts w:ascii="Avenir 45 Book" w:hAnsi="Avenir 45 Book"/>
                          <w:sz w:val="20"/>
                        </w:rPr>
                      </w:pPr>
                      <w:r>
                        <w:rPr>
                          <w:rFonts w:ascii="Avenir 45 Book" w:hAnsi="Avenir 45 Book" w:cs="TheMix-B5Plain"/>
                          <w:color w:val="000000"/>
                        </w:rPr>
                        <w:t>verplaatsbaar</w:t>
                      </w:r>
                    </w:p>
                    <w:p w:rsidR="00755EBA" w:rsidRPr="00755EBA" w:rsidRDefault="00755EBA" w:rsidP="00A4730B">
                      <w:pPr>
                        <w:pStyle w:val="Lijstalinea"/>
                        <w:numPr>
                          <w:ilvl w:val="0"/>
                          <w:numId w:val="1"/>
                        </w:numPr>
                        <w:ind w:left="426" w:right="-170" w:hanging="284"/>
                        <w:rPr>
                          <w:rFonts w:ascii="Avenir 45 Book" w:hAnsi="Avenir 45 Book"/>
                          <w:sz w:val="20"/>
                        </w:rPr>
                      </w:pPr>
                      <w:r>
                        <w:rPr>
                          <w:rFonts w:ascii="Avenir 45 Book" w:hAnsi="Avenir 45 Book" w:cs="TheMix-B5Plain"/>
                          <w:color w:val="000000"/>
                        </w:rPr>
                        <w:t xml:space="preserve">CE gecertificeerd volgens </w:t>
                      </w:r>
                    </w:p>
                    <w:p w:rsidR="00291838" w:rsidRPr="00887F47" w:rsidRDefault="00755EBA" w:rsidP="00755EBA">
                      <w:pPr>
                        <w:pStyle w:val="Lijstalinea"/>
                        <w:ind w:left="426" w:right="-170"/>
                        <w:rPr>
                          <w:rFonts w:ascii="Avenir 45 Book" w:hAnsi="Avenir 45 Book"/>
                          <w:sz w:val="20"/>
                        </w:rPr>
                      </w:pPr>
                      <w:r>
                        <w:rPr>
                          <w:rFonts w:ascii="Avenir 45 Book" w:hAnsi="Avenir 45 Book" w:cs="TheMix-B5Plain"/>
                          <w:color w:val="000000"/>
                        </w:rPr>
                        <w:t>NEN-EN1493-2010</w:t>
                      </w:r>
                    </w:p>
                    <w:p w:rsidR="00F220FC" w:rsidRPr="00291AE2" w:rsidRDefault="00F220FC" w:rsidP="00A4730B">
                      <w:pPr>
                        <w:pStyle w:val="Lijstalinea"/>
                        <w:numPr>
                          <w:ilvl w:val="0"/>
                          <w:numId w:val="1"/>
                        </w:numPr>
                        <w:ind w:left="426" w:right="-170" w:hanging="284"/>
                        <w:rPr>
                          <w:rFonts w:ascii="Avenir 45 Book" w:hAnsi="Avenir 45 Book"/>
                          <w:sz w:val="20"/>
                        </w:rPr>
                      </w:pPr>
                      <w:r>
                        <w:rPr>
                          <w:rFonts w:ascii="Avenir 45 Book" w:hAnsi="Avenir 45 Book" w:cs="TheMix-B5Plain"/>
                          <w:color w:val="000000"/>
                        </w:rPr>
                        <w:t xml:space="preserve">opties: </w:t>
                      </w:r>
                      <w:r w:rsidR="00D213A1">
                        <w:rPr>
                          <w:rFonts w:ascii="Avenir 45 Book" w:hAnsi="Avenir 45 Book" w:cs="TheMix-B5Plain"/>
                          <w:color w:val="000000"/>
                        </w:rPr>
                        <w:t>schaarkrik</w:t>
                      </w:r>
                      <w:r>
                        <w:rPr>
                          <w:rFonts w:ascii="Avenir 45 Book" w:hAnsi="Avenir 45 Book" w:cs="TheMix-B5Plain"/>
                          <w:color w:val="000000"/>
                        </w:rPr>
                        <w:t>/</w:t>
                      </w:r>
                      <w:r w:rsidR="008419F4">
                        <w:rPr>
                          <w:rFonts w:ascii="Avenir 45 Book" w:hAnsi="Avenir 45 Book" w:cs="TheMix-B5Plain"/>
                          <w:color w:val="000000"/>
                        </w:rPr>
                        <w:t xml:space="preserve"> </w:t>
                      </w:r>
                      <w:r w:rsidR="00D213A1">
                        <w:rPr>
                          <w:rFonts w:ascii="Avenir 45 Book" w:hAnsi="Avenir 45 Book" w:cs="TheMix-B5Plain"/>
                          <w:color w:val="000000"/>
                        </w:rPr>
                        <w:t>trekstang voor verplaatsen</w:t>
                      </w:r>
                      <w:r w:rsidR="00E21045">
                        <w:rPr>
                          <w:rFonts w:ascii="Avenir 45 Book" w:hAnsi="Avenir 45 Book" w:cs="TheMix-B5Plain"/>
                          <w:color w:val="000000"/>
                        </w:rPr>
                        <w:t>/</w:t>
                      </w:r>
                      <w:r w:rsidR="00D213A1">
                        <w:rPr>
                          <w:rFonts w:ascii="Avenir 45 Book" w:hAnsi="Avenir 45 Book" w:cs="TheMix-B5Plain"/>
                          <w:color w:val="000000"/>
                        </w:rPr>
                        <w:t xml:space="preserve"> rijbaan set</w:t>
                      </w:r>
                    </w:p>
                    <w:p w:rsidR="006569F6" w:rsidRPr="001A61DD" w:rsidRDefault="006569F6" w:rsidP="00887F47">
                      <w:pPr>
                        <w:pStyle w:val="Lijstalinea"/>
                        <w:ind w:left="426"/>
                        <w:rPr>
                          <w:rFonts w:ascii="Avenir 45 Book" w:hAnsi="Avenir 45 Book"/>
                          <w:sz w:val="20"/>
                        </w:rPr>
                      </w:pPr>
                    </w:p>
                  </w:txbxContent>
                </v:textbox>
                <w10:wrap type="tight"/>
              </v:shape>
            </w:pict>
          </mc:Fallback>
        </mc:AlternateContent>
      </w:r>
      <w:r w:rsidR="00291838">
        <w:rPr>
          <w:noProof/>
          <w:lang w:eastAsia="nl-NL"/>
        </w:rPr>
        <mc:AlternateContent>
          <mc:Choice Requires="wps">
            <w:drawing>
              <wp:anchor distT="0" distB="0" distL="114300" distR="114300" simplePos="0" relativeHeight="251658240" behindDoc="0" locked="0" layoutInCell="1" allowOverlap="1" wp14:anchorId="69316369" wp14:editId="26BF9843">
                <wp:simplePos x="0" y="0"/>
                <wp:positionH relativeFrom="column">
                  <wp:posOffset>2908935</wp:posOffset>
                </wp:positionH>
                <wp:positionV relativeFrom="paragraph">
                  <wp:posOffset>-226060</wp:posOffset>
                </wp:positionV>
                <wp:extent cx="2971800" cy="457200"/>
                <wp:effectExtent l="3810" t="2540" r="0"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1DD" w:rsidRPr="001A61DD" w:rsidRDefault="001A61DD" w:rsidP="001A61DD">
                            <w:pPr>
                              <w:pStyle w:val="Body"/>
                              <w:tabs>
                                <w:tab w:val="clear" w:pos="113"/>
                                <w:tab w:val="left" w:pos="170"/>
                                <w:tab w:val="right" w:pos="4530"/>
                              </w:tabs>
                              <w:jc w:val="right"/>
                              <w:rPr>
                                <w:rFonts w:ascii="Avenir 45 Book" w:hAnsi="Avenir 45 Book"/>
                                <w:sz w:val="28"/>
                                <w:szCs w:val="28"/>
                              </w:rPr>
                            </w:pPr>
                            <w:r w:rsidRPr="001A61DD">
                              <w:rPr>
                                <w:rFonts w:ascii="Avenir 45 Book" w:hAnsi="Avenir 45 Book"/>
                                <w:sz w:val="28"/>
                                <w:szCs w:val="28"/>
                              </w:rPr>
                              <w:t xml:space="preserve">Art.nr. </w:t>
                            </w:r>
                            <w:r w:rsidR="00291838">
                              <w:rPr>
                                <w:rFonts w:ascii="Avenir 45 Book" w:hAnsi="Avenir 45 Book"/>
                                <w:sz w:val="28"/>
                                <w:szCs w:val="28"/>
                              </w:rPr>
                              <w:t>630</w:t>
                            </w:r>
                            <w:r w:rsidR="00C91CEB">
                              <w:rPr>
                                <w:rFonts w:ascii="Avenir 45 Book" w:hAnsi="Avenir 45 Book"/>
                                <w:sz w:val="28"/>
                                <w:szCs w:val="28"/>
                              </w:rPr>
                              <w:t>1</w:t>
                            </w:r>
                            <w:r w:rsidR="00BB1A52">
                              <w:rPr>
                                <w:rFonts w:ascii="Avenir 45 Book" w:hAnsi="Avenir 45 Book"/>
                                <w:sz w:val="28"/>
                                <w:szCs w:val="28"/>
                              </w:rPr>
                              <w:t>50</w:t>
                            </w:r>
                            <w:r w:rsidRPr="001A61DD">
                              <w:rPr>
                                <w:rFonts w:ascii="Avenir 45 Book" w:hAnsi="Avenir 45 Book"/>
                                <w:sz w:val="28"/>
                                <w:szCs w:val="28"/>
                              </w:rPr>
                              <w:t xml:space="preserve"> </w:t>
                            </w:r>
                          </w:p>
                          <w:p w:rsidR="001A61DD" w:rsidRPr="001A61DD" w:rsidRDefault="001A61DD" w:rsidP="001A61DD">
                            <w:pPr>
                              <w:jc w:val="right"/>
                              <w:rPr>
                                <w:rFonts w:ascii="Avenir 45 Book" w:hAnsi="Avenir 45 Book"/>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229.05pt;margin-top:-17.8pt;width:234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" filled="f" stroked="f">
                <v:textbox inset=",7.2pt,,7.2pt">
                  <w:txbxContent>
                    <w:p w:rsidR="001A61DD" w:rsidRPr="001A61DD" w:rsidRDefault="001A61DD" w:rsidP="001A61DD">
                      <w:pPr>
                        <w:pStyle w:val="Body"/>
                        <w:tabs>
                          <w:tab w:val="clear" w:pos="113"/>
                          <w:tab w:val="left" w:pos="170"/>
                          <w:tab w:val="right" w:pos="4530"/>
                        </w:tabs>
                        <w:jc w:val="right"/>
                        <w:rPr>
                          <w:rFonts w:ascii="Avenir 45 Book" w:hAnsi="Avenir 45 Book"/>
                          <w:sz w:val="28"/>
                          <w:szCs w:val="28"/>
                        </w:rPr>
                      </w:pPr>
                      <w:r w:rsidRPr="001A61DD">
                        <w:rPr>
                          <w:rFonts w:ascii="Avenir 45 Book" w:hAnsi="Avenir 45 Book"/>
                          <w:sz w:val="28"/>
                          <w:szCs w:val="28"/>
                        </w:rPr>
                        <w:t xml:space="preserve">Art.nr. </w:t>
                      </w:r>
                      <w:r w:rsidR="00291838">
                        <w:rPr>
                          <w:rFonts w:ascii="Avenir 45 Book" w:hAnsi="Avenir 45 Book"/>
                          <w:sz w:val="28"/>
                          <w:szCs w:val="28"/>
                        </w:rPr>
                        <w:t>630</w:t>
                      </w:r>
                      <w:r w:rsidR="00C91CEB">
                        <w:rPr>
                          <w:rFonts w:ascii="Avenir 45 Book" w:hAnsi="Avenir 45 Book"/>
                          <w:sz w:val="28"/>
                          <w:szCs w:val="28"/>
                        </w:rPr>
                        <w:t>1</w:t>
                      </w:r>
                      <w:r w:rsidR="00BB1A52">
                        <w:rPr>
                          <w:rFonts w:ascii="Avenir 45 Book" w:hAnsi="Avenir 45 Book"/>
                          <w:sz w:val="28"/>
                          <w:szCs w:val="28"/>
                        </w:rPr>
                        <w:t>50</w:t>
                      </w:r>
                      <w:r w:rsidRPr="001A61DD">
                        <w:rPr>
                          <w:rFonts w:ascii="Avenir 45 Book" w:hAnsi="Avenir 45 Book"/>
                          <w:sz w:val="28"/>
                          <w:szCs w:val="28"/>
                        </w:rPr>
                        <w:t xml:space="preserve"> </w:t>
                      </w:r>
                    </w:p>
                    <w:p w:rsidR="001A61DD" w:rsidRPr="001A61DD" w:rsidRDefault="001A61DD" w:rsidP="001A61DD">
                      <w:pPr>
                        <w:jc w:val="right"/>
                        <w:rPr>
                          <w:rFonts w:ascii="Avenir 45 Book" w:hAnsi="Avenir 45 Book"/>
                        </w:rPr>
                      </w:pPr>
                    </w:p>
                  </w:txbxContent>
                </v:textbox>
                <w10:wrap type="tight"/>
              </v:shape>
            </w:pict>
          </mc:Fallback>
        </mc:AlternateContent>
      </w:r>
      <w:r w:rsidR="001A61DD">
        <w:softHyphen/>
      </w:r>
    </w:p>
    <w:sectPr w:rsidR="003842F7" w:rsidSect="003842F7">
      <w:headerReference w:type="even" r:id="rId9"/>
      <w:headerReference w:type="default" r:id="rId10"/>
      <w:headerReference w:type="first" r:id="rId1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0F6" w:rsidRDefault="004840F6">
      <w:r>
        <w:separator/>
      </w:r>
    </w:p>
  </w:endnote>
  <w:endnote w:type="continuationSeparator" w:id="0">
    <w:p w:rsidR="004840F6" w:rsidRDefault="0048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heMix-B5Plain">
    <w:altName w:val="TheMix B5 Plain"/>
    <w:panose1 w:val="00000000000000000000"/>
    <w:charset w:val="4D"/>
    <w:family w:val="auto"/>
    <w:notTrueType/>
    <w:pitch w:val="default"/>
    <w:sig w:usb0="00000003" w:usb1="00000000" w:usb2="00000000" w:usb3="00000000" w:csb0="00000001" w:csb1="00000000"/>
  </w:font>
  <w:font w:name="TheMix-B7Bold">
    <w:altName w:val="TheMix B5 Plai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45 Book">
    <w:charset w:val="00"/>
    <w:family w:val="auto"/>
    <w:pitch w:val="variable"/>
    <w:sig w:usb0="00000003" w:usb1="00000000" w:usb2="00000000" w:usb3="00000000" w:csb0="00000001" w:csb1="00000000"/>
  </w:font>
  <w:font w:name="Avenir 65 Medium">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0F6" w:rsidRDefault="004840F6">
      <w:r>
        <w:separator/>
      </w:r>
    </w:p>
  </w:footnote>
  <w:footnote w:type="continuationSeparator" w:id="0">
    <w:p w:rsidR="004840F6" w:rsidRDefault="004840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1DD" w:rsidRDefault="004840F6">
    <w:pPr>
      <w:pStyle w:val="Koptekst"/>
    </w:pPr>
    <w:r>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1616 0 10310 615 2693 711 2366 769 2529 923 2230 1346 1849 1461 1741 1634 1577 1846 -27 1884 -27 3096 3754 4904 1605 5058 1469 5058 1469 12367 11289 12636 11235 12694 11235 17849 10827 18137 11235 18464 11235 19080 10827 19368 10827 19407 15397 19695 11262 19772 11235 19984 11561 20061 11235 20080 11235 20311 10827 20599 4434 20734 4080 20734 4135 21003 11398 21042 11697 21042 17328 21022 17519 20984 17410 20926 17410 20734 17056 20734 10827 20599 11670 20311 18934 20292 18906 20099 16975 20003 18934 19984 19260 19811 19287 19465 10800 19388 14853 19368 20103 19214 20103 18157 14227 18137 20103 17964 20103 12636 14771 12598 20103 12367 20103 5058 19097 5058 3998 4904 4379 4596 4896 4308 5059 4289 5957 4039 14173 0 11616 0">
          <v:imagedata r:id="rId1" o:title="condor-overlander-basi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1DD" w:rsidRDefault="004840F6">
    <w:pPr>
      <w:pStyle w:val="Koptekst"/>
    </w:pPr>
    <w:r>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1616 0 10310 615 2693 711 2366 769 2529 923 2230 1346 1849 1461 1741 1634 1577 1846 -27 1884 -27 3096 3754 4904 1605 5058 1469 5058 1469 12367 11289 12636 11235 12694 11235 17849 10827 18137 11235 18464 11235 19080 10827 19368 10827 19407 15397 19695 11262 19772 11235 19984 11561 20061 11235 20080 11235 20311 10827 20599 4434 20734 4080 20734 4135 21003 11398 21042 11697 21042 17328 21022 17519 20984 17410 20926 17410 20734 17056 20734 10827 20599 11670 20311 18934 20292 18906 20099 16975 20003 18934 19984 19260 19811 19287 19465 10800 19388 14853 19368 20103 19214 20103 18157 14227 18137 20103 17964 20103 12636 14771 12598 20103 12367 20103 5058 19097 5058 3998 4904 4379 4596 4896 4308 5059 4289 5957 4039 14173 0 11616 0">
          <v:imagedata r:id="rId1" o:title="condor-overlander-basi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1DD" w:rsidRDefault="004840F6">
    <w:pPr>
      <w:pStyle w:val="Koptekst"/>
    </w:pPr>
    <w:r>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1616 0 10310 615 2693 711 2366 769 2529 923 2230 1346 1849 1461 1741 1634 1577 1846 -27 1884 -27 3096 3754 4904 1605 5058 1469 5058 1469 12367 11289 12636 11235 12694 11235 17849 10827 18137 11235 18464 11235 19080 10827 19368 10827 19407 15397 19695 11262 19772 11235 19984 11561 20061 11235 20080 11235 20311 10827 20599 4434 20734 4080 20734 4135 21003 11398 21042 11697 21042 17328 21022 17519 20984 17410 20926 17410 20734 17056 20734 10827 20599 11670 20311 18934 20292 18906 20099 16975 20003 18934 19984 19260 19811 19287 19465 10800 19388 14853 19368 20103 19214 20103 18157 14227 18137 20103 17964 20103 12636 14771 12598 20103 12367 20103 5058 19097 5058 3998 4904 4379 4596 4896 4308 5059 4289 5957 4039 14173 0 11616 0">
          <v:imagedata r:id="rId1" o:title="condor-overlander-basi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FB61D9"/>
    <w:multiLevelType w:val="hybridMultilevel"/>
    <w:tmpl w:val="2EAC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BC011E"/>
    <w:multiLevelType w:val="hybridMultilevel"/>
    <w:tmpl w:val="1FDA77A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nsid w:val="6AFC0F87"/>
    <w:multiLevelType w:val="hybridMultilevel"/>
    <w:tmpl w:val="9E86FB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defaultTabStop w:val="1247"/>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1DD"/>
    <w:rsid w:val="00126F3E"/>
    <w:rsid w:val="00192877"/>
    <w:rsid w:val="001A61DD"/>
    <w:rsid w:val="00272BCD"/>
    <w:rsid w:val="00291838"/>
    <w:rsid w:val="00291AE2"/>
    <w:rsid w:val="00336FEC"/>
    <w:rsid w:val="00367194"/>
    <w:rsid w:val="00390FC0"/>
    <w:rsid w:val="004840F6"/>
    <w:rsid w:val="004B26DE"/>
    <w:rsid w:val="005B55FF"/>
    <w:rsid w:val="006569F6"/>
    <w:rsid w:val="00732E6F"/>
    <w:rsid w:val="00755EBA"/>
    <w:rsid w:val="00831492"/>
    <w:rsid w:val="008419F4"/>
    <w:rsid w:val="00887F47"/>
    <w:rsid w:val="00960651"/>
    <w:rsid w:val="00984AEA"/>
    <w:rsid w:val="00A4730B"/>
    <w:rsid w:val="00A67082"/>
    <w:rsid w:val="00AF74C2"/>
    <w:rsid w:val="00BB1A52"/>
    <w:rsid w:val="00C5423E"/>
    <w:rsid w:val="00C71956"/>
    <w:rsid w:val="00C91CEB"/>
    <w:rsid w:val="00D05FEF"/>
    <w:rsid w:val="00D213A1"/>
    <w:rsid w:val="00E21045"/>
    <w:rsid w:val="00F220FC"/>
    <w:rsid w:val="00F87202"/>
    <w:rsid w:val="00FB437D"/>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4189"/>
    <w:rPr>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semiHidden/>
    <w:rsid w:val="00384189"/>
    <w:tblPr>
      <w:tblInd w:w="0" w:type="dxa"/>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1A61DD"/>
    <w:pPr>
      <w:tabs>
        <w:tab w:val="center" w:pos="4536"/>
        <w:tab w:val="right" w:pos="9072"/>
      </w:tabs>
    </w:pPr>
  </w:style>
  <w:style w:type="character" w:customStyle="1" w:styleId="KoptekstChar">
    <w:name w:val="Koptekst Char"/>
    <w:basedOn w:val="Standaardalinea-lettertype"/>
    <w:link w:val="Koptekst"/>
    <w:uiPriority w:val="99"/>
    <w:semiHidden/>
    <w:rsid w:val="001A61DD"/>
    <w:rPr>
      <w:sz w:val="24"/>
      <w:szCs w:val="24"/>
      <w:lang w:val="nl-NL"/>
    </w:rPr>
  </w:style>
  <w:style w:type="paragraph" w:styleId="Voettekst">
    <w:name w:val="footer"/>
    <w:basedOn w:val="Standaard"/>
    <w:link w:val="VoettekstChar"/>
    <w:uiPriority w:val="99"/>
    <w:unhideWhenUsed/>
    <w:rsid w:val="001A61DD"/>
    <w:pPr>
      <w:tabs>
        <w:tab w:val="center" w:pos="4536"/>
        <w:tab w:val="right" w:pos="9072"/>
      </w:tabs>
    </w:pPr>
  </w:style>
  <w:style w:type="character" w:customStyle="1" w:styleId="VoettekstChar">
    <w:name w:val="Voettekst Char"/>
    <w:basedOn w:val="Standaardalinea-lettertype"/>
    <w:link w:val="Voettekst"/>
    <w:uiPriority w:val="99"/>
    <w:rsid w:val="001A61DD"/>
    <w:rPr>
      <w:sz w:val="24"/>
      <w:szCs w:val="24"/>
      <w:lang w:val="nl-NL"/>
    </w:rPr>
  </w:style>
  <w:style w:type="paragraph" w:customStyle="1" w:styleId="Body">
    <w:name w:val="Body"/>
    <w:basedOn w:val="Plattetekst"/>
    <w:uiPriority w:val="99"/>
    <w:rsid w:val="001A61DD"/>
    <w:pPr>
      <w:widowControl w:val="0"/>
      <w:tabs>
        <w:tab w:val="left" w:pos="113"/>
      </w:tabs>
      <w:autoSpaceDE w:val="0"/>
      <w:autoSpaceDN w:val="0"/>
      <w:adjustRightInd w:val="0"/>
      <w:spacing w:after="0" w:line="160" w:lineRule="atLeast"/>
      <w:textAlignment w:val="center"/>
    </w:pPr>
    <w:rPr>
      <w:rFonts w:ascii="TheMix-B5Plain" w:hAnsi="TheMix-B5Plain" w:cs="TheMix-B5Plain"/>
      <w:color w:val="000000"/>
      <w:sz w:val="14"/>
      <w:szCs w:val="14"/>
    </w:rPr>
  </w:style>
  <w:style w:type="paragraph" w:styleId="Plattetekst">
    <w:name w:val="Body Text"/>
    <w:basedOn w:val="Standaard"/>
    <w:link w:val="PlattetekstChar"/>
    <w:uiPriority w:val="99"/>
    <w:semiHidden/>
    <w:unhideWhenUsed/>
    <w:rsid w:val="001A61DD"/>
    <w:pPr>
      <w:spacing w:after="120"/>
    </w:pPr>
  </w:style>
  <w:style w:type="character" w:customStyle="1" w:styleId="PlattetekstChar">
    <w:name w:val="Platte tekst Char"/>
    <w:basedOn w:val="Standaardalinea-lettertype"/>
    <w:link w:val="Plattetekst"/>
    <w:uiPriority w:val="99"/>
    <w:semiHidden/>
    <w:rsid w:val="001A61DD"/>
    <w:rPr>
      <w:sz w:val="24"/>
      <w:szCs w:val="24"/>
      <w:lang w:val="nl-NL"/>
    </w:rPr>
  </w:style>
  <w:style w:type="paragraph" w:customStyle="1" w:styleId="Koppen">
    <w:name w:val="Koppen"/>
    <w:basedOn w:val="Standaard"/>
    <w:uiPriority w:val="99"/>
    <w:rsid w:val="001A61DD"/>
    <w:pPr>
      <w:widowControl w:val="0"/>
      <w:tabs>
        <w:tab w:val="left" w:pos="113"/>
      </w:tabs>
      <w:autoSpaceDE w:val="0"/>
      <w:autoSpaceDN w:val="0"/>
      <w:adjustRightInd w:val="0"/>
      <w:spacing w:after="57" w:line="240" w:lineRule="atLeast"/>
      <w:textAlignment w:val="center"/>
    </w:pPr>
    <w:rPr>
      <w:rFonts w:ascii="TheMix-B7Bold" w:hAnsi="TheMix-B7Bold" w:cs="TheMix-B7Bold"/>
      <w:b/>
      <w:bCs/>
      <w:caps/>
      <w:color w:val="000000"/>
      <w:sz w:val="20"/>
      <w:szCs w:val="20"/>
    </w:rPr>
  </w:style>
  <w:style w:type="paragraph" w:styleId="Lijstalinea">
    <w:name w:val="List Paragraph"/>
    <w:basedOn w:val="Standaard"/>
    <w:uiPriority w:val="34"/>
    <w:qFormat/>
    <w:rsid w:val="001A61DD"/>
    <w:pPr>
      <w:ind w:left="720"/>
      <w:contextualSpacing/>
    </w:pPr>
  </w:style>
  <w:style w:type="paragraph" w:styleId="Ballontekst">
    <w:name w:val="Balloon Text"/>
    <w:basedOn w:val="Standaard"/>
    <w:link w:val="BallontekstChar"/>
    <w:uiPriority w:val="99"/>
    <w:semiHidden/>
    <w:unhideWhenUsed/>
    <w:rsid w:val="00291838"/>
    <w:rPr>
      <w:rFonts w:ascii="Tahoma" w:hAnsi="Tahoma" w:cs="Tahoma"/>
      <w:sz w:val="16"/>
      <w:szCs w:val="16"/>
    </w:rPr>
  </w:style>
  <w:style w:type="character" w:customStyle="1" w:styleId="BallontekstChar">
    <w:name w:val="Ballontekst Char"/>
    <w:basedOn w:val="Standaardalinea-lettertype"/>
    <w:link w:val="Ballontekst"/>
    <w:uiPriority w:val="99"/>
    <w:semiHidden/>
    <w:rsid w:val="00291838"/>
    <w:rPr>
      <w:rFonts w:ascii="Tahoma" w:hAnsi="Tahoma" w:cs="Tahoma"/>
      <w:sz w:val="16"/>
      <w:szCs w:val="1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4189"/>
    <w:rPr>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semiHidden/>
    <w:rsid w:val="00384189"/>
    <w:tblPr>
      <w:tblInd w:w="0" w:type="dxa"/>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1A61DD"/>
    <w:pPr>
      <w:tabs>
        <w:tab w:val="center" w:pos="4536"/>
        <w:tab w:val="right" w:pos="9072"/>
      </w:tabs>
    </w:pPr>
  </w:style>
  <w:style w:type="character" w:customStyle="1" w:styleId="KoptekstChar">
    <w:name w:val="Koptekst Char"/>
    <w:basedOn w:val="Standaardalinea-lettertype"/>
    <w:link w:val="Koptekst"/>
    <w:uiPriority w:val="99"/>
    <w:semiHidden/>
    <w:rsid w:val="001A61DD"/>
    <w:rPr>
      <w:sz w:val="24"/>
      <w:szCs w:val="24"/>
      <w:lang w:val="nl-NL"/>
    </w:rPr>
  </w:style>
  <w:style w:type="paragraph" w:styleId="Voettekst">
    <w:name w:val="footer"/>
    <w:basedOn w:val="Standaard"/>
    <w:link w:val="VoettekstChar"/>
    <w:uiPriority w:val="99"/>
    <w:unhideWhenUsed/>
    <w:rsid w:val="001A61DD"/>
    <w:pPr>
      <w:tabs>
        <w:tab w:val="center" w:pos="4536"/>
        <w:tab w:val="right" w:pos="9072"/>
      </w:tabs>
    </w:pPr>
  </w:style>
  <w:style w:type="character" w:customStyle="1" w:styleId="VoettekstChar">
    <w:name w:val="Voettekst Char"/>
    <w:basedOn w:val="Standaardalinea-lettertype"/>
    <w:link w:val="Voettekst"/>
    <w:uiPriority w:val="99"/>
    <w:rsid w:val="001A61DD"/>
    <w:rPr>
      <w:sz w:val="24"/>
      <w:szCs w:val="24"/>
      <w:lang w:val="nl-NL"/>
    </w:rPr>
  </w:style>
  <w:style w:type="paragraph" w:customStyle="1" w:styleId="Body">
    <w:name w:val="Body"/>
    <w:basedOn w:val="Plattetekst"/>
    <w:uiPriority w:val="99"/>
    <w:rsid w:val="001A61DD"/>
    <w:pPr>
      <w:widowControl w:val="0"/>
      <w:tabs>
        <w:tab w:val="left" w:pos="113"/>
      </w:tabs>
      <w:autoSpaceDE w:val="0"/>
      <w:autoSpaceDN w:val="0"/>
      <w:adjustRightInd w:val="0"/>
      <w:spacing w:after="0" w:line="160" w:lineRule="atLeast"/>
      <w:textAlignment w:val="center"/>
    </w:pPr>
    <w:rPr>
      <w:rFonts w:ascii="TheMix-B5Plain" w:hAnsi="TheMix-B5Plain" w:cs="TheMix-B5Plain"/>
      <w:color w:val="000000"/>
      <w:sz w:val="14"/>
      <w:szCs w:val="14"/>
    </w:rPr>
  </w:style>
  <w:style w:type="paragraph" w:styleId="Plattetekst">
    <w:name w:val="Body Text"/>
    <w:basedOn w:val="Standaard"/>
    <w:link w:val="PlattetekstChar"/>
    <w:uiPriority w:val="99"/>
    <w:semiHidden/>
    <w:unhideWhenUsed/>
    <w:rsid w:val="001A61DD"/>
    <w:pPr>
      <w:spacing w:after="120"/>
    </w:pPr>
  </w:style>
  <w:style w:type="character" w:customStyle="1" w:styleId="PlattetekstChar">
    <w:name w:val="Platte tekst Char"/>
    <w:basedOn w:val="Standaardalinea-lettertype"/>
    <w:link w:val="Plattetekst"/>
    <w:uiPriority w:val="99"/>
    <w:semiHidden/>
    <w:rsid w:val="001A61DD"/>
    <w:rPr>
      <w:sz w:val="24"/>
      <w:szCs w:val="24"/>
      <w:lang w:val="nl-NL"/>
    </w:rPr>
  </w:style>
  <w:style w:type="paragraph" w:customStyle="1" w:styleId="Koppen">
    <w:name w:val="Koppen"/>
    <w:basedOn w:val="Standaard"/>
    <w:uiPriority w:val="99"/>
    <w:rsid w:val="001A61DD"/>
    <w:pPr>
      <w:widowControl w:val="0"/>
      <w:tabs>
        <w:tab w:val="left" w:pos="113"/>
      </w:tabs>
      <w:autoSpaceDE w:val="0"/>
      <w:autoSpaceDN w:val="0"/>
      <w:adjustRightInd w:val="0"/>
      <w:spacing w:after="57" w:line="240" w:lineRule="atLeast"/>
      <w:textAlignment w:val="center"/>
    </w:pPr>
    <w:rPr>
      <w:rFonts w:ascii="TheMix-B7Bold" w:hAnsi="TheMix-B7Bold" w:cs="TheMix-B7Bold"/>
      <w:b/>
      <w:bCs/>
      <w:caps/>
      <w:color w:val="000000"/>
      <w:sz w:val="20"/>
      <w:szCs w:val="20"/>
    </w:rPr>
  </w:style>
  <w:style w:type="paragraph" w:styleId="Lijstalinea">
    <w:name w:val="List Paragraph"/>
    <w:basedOn w:val="Standaard"/>
    <w:uiPriority w:val="34"/>
    <w:qFormat/>
    <w:rsid w:val="001A61DD"/>
    <w:pPr>
      <w:ind w:left="720"/>
      <w:contextualSpacing/>
    </w:pPr>
  </w:style>
  <w:style w:type="paragraph" w:styleId="Ballontekst">
    <w:name w:val="Balloon Text"/>
    <w:basedOn w:val="Standaard"/>
    <w:link w:val="BallontekstChar"/>
    <w:uiPriority w:val="99"/>
    <w:semiHidden/>
    <w:unhideWhenUsed/>
    <w:rsid w:val="00291838"/>
    <w:rPr>
      <w:rFonts w:ascii="Tahoma" w:hAnsi="Tahoma" w:cs="Tahoma"/>
      <w:sz w:val="16"/>
      <w:szCs w:val="16"/>
    </w:rPr>
  </w:style>
  <w:style w:type="character" w:customStyle="1" w:styleId="BallontekstChar">
    <w:name w:val="Ballontekst Char"/>
    <w:basedOn w:val="Standaardalinea-lettertype"/>
    <w:link w:val="Ballontekst"/>
    <w:uiPriority w:val="99"/>
    <w:semiHidden/>
    <w:rsid w:val="00291838"/>
    <w:rPr>
      <w:rFonts w:ascii="Tahoma" w:hAnsi="Tahoma" w:cs="Tahoma"/>
      <w:sz w:val="16"/>
      <w:szCs w:val="1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D9DD2B5C</Template>
  <TotalTime>1</TotalTime>
  <Pages>1</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Hellenique Art &amp; Design B.V.</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Overlander Receptie</dc:creator>
  <cp:lastModifiedBy>Overlander Receptie</cp:lastModifiedBy>
  <cp:revision>2</cp:revision>
  <cp:lastPrinted>2016-12-22T09:13:00Z</cp:lastPrinted>
  <dcterms:created xsi:type="dcterms:W3CDTF">2016-12-22T09:29:00Z</dcterms:created>
  <dcterms:modified xsi:type="dcterms:W3CDTF">2016-12-22T09:29:00Z</dcterms:modified>
</cp:coreProperties>
</file>